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9"/>
        <w:gridCol w:w="431"/>
        <w:gridCol w:w="358"/>
        <w:gridCol w:w="4636"/>
      </w:tblGrid>
      <w:tr w:rsidR="00375E5B" w:rsidRPr="00375E5B" w14:paraId="31F92919" w14:textId="77777777" w:rsidTr="00BC7B99">
        <w:trPr>
          <w:trHeight w:val="3385"/>
        </w:trPr>
        <w:tc>
          <w:tcPr>
            <w:tcW w:w="5778" w:type="dxa"/>
            <w:gridSpan w:val="3"/>
            <w:shd w:val="clear" w:color="auto" w:fill="auto"/>
          </w:tcPr>
          <w:p w14:paraId="7CF79A25" w14:textId="77777777" w:rsidR="001114E1" w:rsidRPr="003203ED" w:rsidRDefault="0083182E" w:rsidP="00AA54CF">
            <w:pPr>
              <w:pStyle w:val="Supertitle"/>
              <w:rPr>
                <w:b/>
                <w:color w:val="FFFFFF"/>
              </w:rPr>
            </w:pPr>
            <w:r>
              <w:rPr>
                <w:rFonts w:ascii="Cambria" w:hAnsi="Cambria"/>
                <w:noProof/>
                <w:sz w:val="24"/>
                <w:szCs w:val="24"/>
              </w:rPr>
              <w:pict w14:anchorId="282185FF">
                <v:roundrect id="Rounded Rectangle 3" o:spid="_x0000_s1034" style="position:absolute;left:0;text-align:left;margin-left:-5.2pt;margin-top:1.6pt;width:286.3pt;height:78.6pt;z-index:-9;visibility:visible;mso-width-relative:margin;mso-height-relative:margin;v-text-anchor:middle" arcsize="10923f" fillcolor="#0f90c0" stroked="f"/>
              </w:pict>
            </w:r>
            <w:r w:rsidR="00AA54CF" w:rsidRPr="003203ED">
              <w:rPr>
                <w:b/>
                <w:color w:val="FFFFFF"/>
              </w:rPr>
              <w:t>CO</w:t>
            </w:r>
            <w:r w:rsidR="001114E1" w:rsidRPr="003203ED">
              <w:rPr>
                <w:b/>
                <w:bCs/>
                <w:color w:val="FFFFFF"/>
                <w:spacing w:val="-58"/>
              </w:rPr>
              <w:t>N</w:t>
            </w:r>
            <w:r w:rsidR="001114E1" w:rsidRPr="003203ED">
              <w:rPr>
                <w:b/>
                <w:color w:val="FFFFFF"/>
              </w:rPr>
              <w:t>NECTED</w:t>
            </w:r>
            <w:r w:rsidR="005C6A11">
              <w:rPr>
                <w:b/>
                <w:color w:val="FFFFFF"/>
              </w:rPr>
              <w:t>,</w:t>
            </w:r>
            <w:r w:rsidR="001114E1" w:rsidRPr="003203ED">
              <w:rPr>
                <w:b/>
                <w:color w:val="FFFFFF"/>
              </w:rPr>
              <w:t xml:space="preserve"> LEVEL </w:t>
            </w:r>
            <w:r w:rsidR="004D06A7">
              <w:rPr>
                <w:b/>
                <w:color w:val="FFFFFF"/>
              </w:rPr>
              <w:t>3</w:t>
            </w:r>
            <w:r w:rsidR="00E3452A">
              <w:rPr>
                <w:b/>
                <w:color w:val="FFFFFF"/>
              </w:rPr>
              <w:t xml:space="preserve"> 2014</w:t>
            </w:r>
            <w:r w:rsidR="005C6A11">
              <w:rPr>
                <w:b/>
                <w:color w:val="FFFFFF"/>
              </w:rPr>
              <w:t>,</w:t>
            </w:r>
            <w:r w:rsidR="001114E1" w:rsidRPr="003203ED">
              <w:rPr>
                <w:b/>
                <w:color w:val="FFFFFF"/>
              </w:rPr>
              <w:t xml:space="preserve"> </w:t>
            </w:r>
            <w:r w:rsidR="00A43704" w:rsidRPr="00A43704">
              <w:rPr>
                <w:b/>
                <w:color w:val="FFFFFF"/>
              </w:rPr>
              <w:t>Why Is That?</w:t>
            </w:r>
          </w:p>
          <w:p w14:paraId="41E182AA" w14:textId="77777777" w:rsidR="001114E1" w:rsidRPr="004D06A7" w:rsidRDefault="003E2DFE" w:rsidP="00EC3DDF">
            <w:pPr>
              <w:pStyle w:val="Title"/>
              <w:tabs>
                <w:tab w:val="clear" w:pos="279"/>
              </w:tabs>
              <w:ind w:left="142"/>
              <w:rPr>
                <w:sz w:val="34"/>
              </w:rPr>
            </w:pPr>
            <w:r w:rsidRPr="003E2DFE">
              <w:t>Elephant Toothpaste</w:t>
            </w:r>
          </w:p>
          <w:p w14:paraId="035E8C1A" w14:textId="77777777" w:rsidR="001114E1" w:rsidRPr="00375E5B" w:rsidRDefault="0083182E" w:rsidP="00EC3DDF">
            <w:pPr>
              <w:pStyle w:val="Byline"/>
              <w:ind w:left="142"/>
            </w:pPr>
            <w:r>
              <w:rPr>
                <w:noProof/>
              </w:rPr>
              <w:pict w14:anchorId="291E5F88">
                <v:roundrect id="Rounded Rectangle 13" o:spid="_x0000_s1029" style="position:absolute;left:0;text-align:left;margin-left:-5pt;margin-top:40.35pt;width:286.1pt;height:26.8pt;z-index:-11;visibility:visible;mso-wrap-edited:f;mso-width-relative:margin;mso-height-relative:margin;v-text-anchor:middle" arcsize="10923f" wrapcoords="0 0 -55 1200 -55 20400 21600 20400 21600 1200 21544 0 0 0" fillcolor="#0f90c0" stroked="f"/>
              </w:pict>
            </w:r>
            <w:r w:rsidR="004E7B4A" w:rsidRPr="004E7B4A">
              <w:t xml:space="preserve">by </w:t>
            </w:r>
            <w:r w:rsidR="003E2DFE" w:rsidRPr="003E2DFE">
              <w:t>Nikki Reid and Rex Bartholomew</w:t>
            </w:r>
          </w:p>
          <w:p w14:paraId="5D317AD7" w14:textId="77777777" w:rsidR="001114E1" w:rsidRPr="00AA10F3" w:rsidRDefault="001114E1" w:rsidP="00AC20AC">
            <w:pPr>
              <w:pStyle w:val="Heading1"/>
            </w:pPr>
            <w:r w:rsidRPr="00D52D5D">
              <w:t>Overview</w:t>
            </w:r>
          </w:p>
          <w:p w14:paraId="4E426930" w14:textId="77777777" w:rsidR="001114E1" w:rsidRDefault="003E2DFE" w:rsidP="00E117FA">
            <w:pPr>
              <w:spacing w:before="60"/>
            </w:pPr>
            <w:r w:rsidRPr="003E2DFE">
              <w:t>A class arrives at school to find their room transformed into a laboratory and their teacher transformed into an animal dental hygiene scientist. This text provides a good model of teaching science and engaging kids with an interesting, slightly wacky topic. It focuses on chemical reactions that make things bubble.</w:t>
            </w:r>
          </w:p>
          <w:p w14:paraId="64CA4388" w14:textId="092E51FF" w:rsidR="006B4BC5" w:rsidRPr="008021F6" w:rsidRDefault="006B4BC5" w:rsidP="003533CB">
            <w:pPr>
              <w:spacing w:after="120"/>
              <w:rPr>
                <w:b/>
              </w:rPr>
            </w:pPr>
            <w:r w:rsidRPr="008021F6">
              <w:rPr>
                <w:b/>
              </w:rPr>
              <w:t>A Google Slides version of this article is availa</w:t>
            </w:r>
            <w:r w:rsidR="00071A1E">
              <w:rPr>
                <w:b/>
              </w:rPr>
              <w:t xml:space="preserve">ble at </w:t>
            </w:r>
            <w:hyperlink r:id="rId8" w:history="1">
              <w:r w:rsidR="00071A1E" w:rsidRPr="00322F8B">
                <w:rPr>
                  <w:rStyle w:val="Hyperlink"/>
                  <w:b/>
                  <w:color w:val="auto"/>
                </w:rPr>
                <w:t>www.connected.tki.org.nz</w:t>
              </w:r>
            </w:hyperlink>
            <w:r w:rsidR="00262794">
              <w:rPr>
                <w:rStyle w:val="Hyperlink"/>
                <w:b/>
                <w:color w:val="auto"/>
              </w:rPr>
              <w:t>.</w:t>
            </w:r>
          </w:p>
        </w:tc>
        <w:tc>
          <w:tcPr>
            <w:tcW w:w="4636" w:type="dxa"/>
            <w:shd w:val="clear" w:color="auto" w:fill="auto"/>
          </w:tcPr>
          <w:p w14:paraId="3E8DA43A" w14:textId="77777777" w:rsidR="000B30B3" w:rsidRDefault="0083182E" w:rsidP="00C16ECC">
            <w:pPr>
              <w:spacing w:before="60" w:after="120"/>
              <w:ind w:left="-17" w:right="-244"/>
              <w:jc w:val="center"/>
            </w:pPr>
            <w:r>
              <w:pict w14:anchorId="0D439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75pt;height:102.55pt">
                  <v:imagedata r:id="rId9" o:title="Pages from Level_Three_v11"/>
                </v:shape>
              </w:pict>
            </w:r>
          </w:p>
          <w:p w14:paraId="5AE22D85" w14:textId="44F8CE9B" w:rsidR="00432F0B" w:rsidRPr="00375E5B" w:rsidRDefault="0083182E" w:rsidP="00F74303">
            <w:pPr>
              <w:spacing w:before="0" w:after="160"/>
              <w:ind w:left="-17" w:right="-397"/>
              <w:jc w:val="center"/>
            </w:pPr>
            <w:r>
              <w:pict w14:anchorId="071F3029">
                <v:shape id="_x0000_i1026" type="#_x0000_t75" style="width:152.85pt;height:112.1pt">
                  <v:imagedata r:id="rId10" o:title="Elephant title 2"/>
                </v:shape>
              </w:pict>
            </w:r>
          </w:p>
        </w:tc>
      </w:tr>
      <w:tr w:rsidR="00375E5B" w:rsidRPr="00375E5B" w14:paraId="0C2DEF9B" w14:textId="77777777" w:rsidTr="00E80648">
        <w:tc>
          <w:tcPr>
            <w:tcW w:w="4989" w:type="dxa"/>
            <w:shd w:val="clear" w:color="auto" w:fill="auto"/>
          </w:tcPr>
          <w:p w14:paraId="038356E1" w14:textId="65486227" w:rsidR="001114E1" w:rsidRPr="00375E5B" w:rsidRDefault="0083182E" w:rsidP="009B15DC">
            <w:pPr>
              <w:pStyle w:val="Heading1"/>
            </w:pPr>
            <w:r>
              <w:rPr>
                <w:noProof/>
              </w:rPr>
              <w:pict w14:anchorId="19BA4DB7">
                <v:roundrect id="Rounded Rectangle 12" o:spid="_x0000_s1030" style="position:absolute;left:0;text-align:left;margin-left:-5.1pt;margin-top:.45pt;width:246.6pt;height:28.35pt;z-index:-10;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1114E1" w:rsidRPr="00375E5B">
              <w:t>Science capability</w:t>
            </w:r>
            <w:r w:rsidR="0048040D" w:rsidRPr="0048040D">
              <w:t>: Use evidence</w:t>
            </w:r>
          </w:p>
        </w:tc>
        <w:tc>
          <w:tcPr>
            <w:tcW w:w="431" w:type="dxa"/>
            <w:shd w:val="clear" w:color="auto" w:fill="auto"/>
          </w:tcPr>
          <w:p w14:paraId="60A8A577" w14:textId="7172D46E" w:rsidR="001114E1" w:rsidRPr="00375E5B" w:rsidRDefault="001114E1" w:rsidP="009B15DC"/>
        </w:tc>
        <w:tc>
          <w:tcPr>
            <w:tcW w:w="4994" w:type="dxa"/>
            <w:gridSpan w:val="2"/>
            <w:shd w:val="clear" w:color="auto" w:fill="auto"/>
          </w:tcPr>
          <w:p w14:paraId="05118528" w14:textId="53906390" w:rsidR="001114E1" w:rsidRPr="00375E5B" w:rsidRDefault="0083182E" w:rsidP="009B15DC">
            <w:pPr>
              <w:pStyle w:val="Heading1"/>
            </w:pPr>
            <w:r>
              <w:rPr>
                <w:noProof/>
                <w:lang w:eastAsia="en-NZ"/>
              </w:rPr>
              <w:pict w14:anchorId="1EA0BF20">
                <v:roundrect id="_x0000_s1422" style="position:absolute;left:0;text-align:left;margin-left:-5.3pt;margin-top:.45pt;width:246.6pt;height:28.35pt;z-index:-3;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D44BBB" w:rsidRPr="00707C6F">
              <w:t>Text characteristics</w:t>
            </w:r>
          </w:p>
        </w:tc>
      </w:tr>
    </w:tbl>
    <w:p w14:paraId="5B758924" w14:textId="77777777" w:rsidR="009B15DC" w:rsidRDefault="009B15DC" w:rsidP="00E80648">
      <w:pPr>
        <w:pStyle w:val="TSMTxt"/>
        <w:spacing w:before="0"/>
        <w:sectPr w:rsidR="009B15DC" w:rsidSect="001372F7">
          <w:footerReference w:type="default" r:id="rId11"/>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9"/>
        <w:gridCol w:w="431"/>
        <w:gridCol w:w="4994"/>
      </w:tblGrid>
      <w:tr w:rsidR="00E80648" w:rsidRPr="00375E5B" w14:paraId="6A04157A" w14:textId="77777777" w:rsidTr="00E80648">
        <w:tc>
          <w:tcPr>
            <w:tcW w:w="4989" w:type="dxa"/>
            <w:shd w:val="clear" w:color="auto" w:fill="auto"/>
          </w:tcPr>
          <w:p w14:paraId="0A4ACD4C" w14:textId="02FA6807" w:rsidR="00E80648" w:rsidRDefault="00E80648" w:rsidP="00E80648">
            <w:pPr>
              <w:pStyle w:val="TSMTxt"/>
              <w:spacing w:before="0"/>
            </w:pPr>
            <w:r>
              <w:lastRenderedPageBreak/>
              <w:t xml:space="preserve">Science is a way of explaining the world. Science is empirical and measurable. This means that in science, explanations need to be supported by evidence that is based on, or derived from, observations of the natural world. Students should be encouraged to support their ideas with evidence and look for evidence that supports or contradicts other explanations. </w:t>
            </w:r>
          </w:p>
          <w:p w14:paraId="72B2891D" w14:textId="77777777" w:rsidR="00E80648" w:rsidRDefault="00E80648" w:rsidP="00E80648">
            <w:pPr>
              <w:pStyle w:val="TSMTxt"/>
              <w:spacing w:before="0" w:after="0"/>
            </w:pPr>
            <w:r>
              <w:t xml:space="preserve">At the core of science is theory building – making better explanations. What sets scientific explanations apart from other ways of explaining the world is their reliance on evidence and their ability to evolve as new evidence comes to light. </w:t>
            </w:r>
          </w:p>
          <w:p w14:paraId="5BD14203" w14:textId="464319B1" w:rsidR="00E80648" w:rsidRDefault="00E80648" w:rsidP="00E80648">
            <w:pPr>
              <w:pStyle w:val="TSMTxt"/>
              <w:rPr>
                <w:noProof/>
              </w:rPr>
            </w:pPr>
            <w:r>
              <w:t xml:space="preserve">For more information about the “Use evidence” science capability, go to </w:t>
            </w:r>
            <w:hyperlink r:id="rId12" w:history="1">
              <w:r w:rsidRPr="00166030">
                <w:rPr>
                  <w:rStyle w:val="Hyperlink"/>
                </w:rPr>
                <w:t>http://scienceonline.tki.org.nz/Introducing-five-science-capabilities/Use-evidence</w:t>
              </w:r>
            </w:hyperlink>
          </w:p>
        </w:tc>
        <w:tc>
          <w:tcPr>
            <w:tcW w:w="431" w:type="dxa"/>
            <w:shd w:val="clear" w:color="auto" w:fill="auto"/>
          </w:tcPr>
          <w:p w14:paraId="05DE49DB" w14:textId="19F89B84" w:rsidR="00E80648" w:rsidRDefault="0083182E" w:rsidP="00AC20AC">
            <w:pPr>
              <w:rPr>
                <w:noProof/>
              </w:rPr>
            </w:pPr>
            <w:r>
              <w:rPr>
                <w:noProof/>
              </w:rPr>
              <w:pict w14:anchorId="339298B1">
                <v:line id="_x0000_s1453" style="position:absolute;flip:x y;z-index:21;visibility:visible;mso-wrap-edited:f;mso-position-horizontal-relative:text;mso-position-vertical-relative:text;mso-width-relative:margin;mso-height-relative:margin" from="4.8pt,2pt" to="4.8pt,182.9pt" strokecolor="#224232" strokeweight="1pt">
                  <v:shadow opacity="24903f" origin=",.5" offset="0,.55556mm"/>
                </v:line>
              </w:pict>
            </w:r>
          </w:p>
        </w:tc>
        <w:tc>
          <w:tcPr>
            <w:tcW w:w="4994" w:type="dxa"/>
            <w:shd w:val="clear" w:color="auto" w:fill="auto"/>
          </w:tcPr>
          <w:p w14:paraId="617A5BCB" w14:textId="77777777" w:rsidR="00E80648" w:rsidRPr="00302962" w:rsidRDefault="00E80648" w:rsidP="00E80648">
            <w:pPr>
              <w:pStyle w:val="TSMtextbullets"/>
              <w:spacing w:before="0"/>
              <w:rPr>
                <w:lang w:val="en-US"/>
              </w:rPr>
            </w:pPr>
            <w:r w:rsidRPr="00302962">
              <w:rPr>
                <w:lang w:val="en-US"/>
              </w:rPr>
              <w:t>A graphic story in which much of the information is conveyed visually</w:t>
            </w:r>
            <w:r>
              <w:rPr>
                <w:lang w:val="en-US"/>
              </w:rPr>
              <w:t>.</w:t>
            </w:r>
          </w:p>
          <w:p w14:paraId="2E205AE1" w14:textId="77777777" w:rsidR="00E80648" w:rsidRPr="00302962" w:rsidRDefault="00E80648" w:rsidP="00E80648">
            <w:pPr>
              <w:pStyle w:val="TSMtextbullets"/>
              <w:rPr>
                <w:lang w:val="en-US"/>
              </w:rPr>
            </w:pPr>
            <w:r w:rsidRPr="00302962">
              <w:rPr>
                <w:lang w:val="en-US"/>
              </w:rPr>
              <w:t>A mixed text type that combines procedure with narrative and dialogue</w:t>
            </w:r>
            <w:r>
              <w:rPr>
                <w:lang w:val="en-US"/>
              </w:rPr>
              <w:t>.</w:t>
            </w:r>
          </w:p>
          <w:p w14:paraId="3BC40517" w14:textId="2A4B454D" w:rsidR="00E80648" w:rsidRDefault="00E80648" w:rsidP="00E80648">
            <w:pPr>
              <w:pStyle w:val="TSMtextbullets"/>
              <w:rPr>
                <w:noProof/>
                <w:lang w:eastAsia="en-NZ"/>
              </w:rPr>
            </w:pPr>
            <w:r w:rsidRPr="00302962">
              <w:rPr>
                <w:lang w:val="en-US"/>
              </w:rPr>
              <w:t>The scientific language, which is generally explained by words or illustrations.</w:t>
            </w:r>
          </w:p>
        </w:tc>
      </w:tr>
    </w:tbl>
    <w:p w14:paraId="75635529" w14:textId="77777777" w:rsidR="009B15DC" w:rsidRDefault="009B15DC" w:rsidP="00AC20AC">
      <w:pPr>
        <w:pStyle w:val="Heading1"/>
        <w:sectPr w:rsidR="009B15DC" w:rsidSect="009B15DC">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518"/>
        <w:gridCol w:w="425"/>
        <w:gridCol w:w="2977"/>
        <w:gridCol w:w="425"/>
        <w:gridCol w:w="4069"/>
      </w:tblGrid>
      <w:tr w:rsidR="00EA274E" w:rsidRPr="00375E5B" w14:paraId="156E41C4" w14:textId="77777777" w:rsidTr="00BC7B99">
        <w:trPr>
          <w:trHeight w:val="515"/>
        </w:trPr>
        <w:tc>
          <w:tcPr>
            <w:tcW w:w="10414" w:type="dxa"/>
            <w:gridSpan w:val="5"/>
            <w:shd w:val="clear" w:color="auto" w:fill="auto"/>
          </w:tcPr>
          <w:p w14:paraId="594DB6E5" w14:textId="471B178D" w:rsidR="00EA274E" w:rsidRPr="00223B16" w:rsidRDefault="0083182E" w:rsidP="00AC20AC">
            <w:pPr>
              <w:pStyle w:val="Heading1"/>
            </w:pPr>
            <w:r>
              <w:rPr>
                <w:noProof/>
              </w:rPr>
              <w:lastRenderedPageBreak/>
              <w:pict w14:anchorId="17D0FCEE">
                <v:roundrect id="Rounded Rectangle 15" o:spid="_x0000_s1035" style="position:absolute;left:0;text-align:left;margin-left:-5.65pt;margin-top:.45pt;width:520.15pt;height:28.4pt;z-index:-8;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375E5B">
              <w:t>Curriculum context</w:t>
            </w:r>
          </w:p>
        </w:tc>
      </w:tr>
      <w:tr w:rsidR="00223B16" w:rsidRPr="00375E5B" w14:paraId="71A0ACC2" w14:textId="77777777" w:rsidTr="00BC7B99">
        <w:trPr>
          <w:trHeight w:val="335"/>
        </w:trPr>
        <w:tc>
          <w:tcPr>
            <w:tcW w:w="10414" w:type="dxa"/>
            <w:gridSpan w:val="5"/>
            <w:shd w:val="clear" w:color="auto" w:fill="auto"/>
          </w:tcPr>
          <w:p w14:paraId="41DDB61F" w14:textId="77777777" w:rsidR="00223B16" w:rsidRPr="00223B16" w:rsidRDefault="0083182E" w:rsidP="00AA54CF">
            <w:pPr>
              <w:pStyle w:val="Heading2-Science"/>
              <w:spacing w:before="120"/>
            </w:pPr>
            <w:r>
              <w:rPr>
                <w:noProof/>
              </w:rPr>
              <w:pict w14:anchorId="4783E2D1">
                <v:roundrect id="Rounded Rectangle 38" o:spid="_x0000_s1037" style="position:absolute;margin-left:-5.2pt;margin-top:1.5pt;width:519.1pt;height:20.1pt;z-index:-7;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223B16">
              <w:t>SCIENCE</w:t>
            </w:r>
          </w:p>
        </w:tc>
      </w:tr>
      <w:tr w:rsidR="00B35C27" w:rsidRPr="00375E5B" w14:paraId="1A3DCC51" w14:textId="77777777" w:rsidTr="003533CB">
        <w:tc>
          <w:tcPr>
            <w:tcW w:w="2518" w:type="dxa"/>
            <w:shd w:val="clear" w:color="auto" w:fill="auto"/>
          </w:tcPr>
          <w:p w14:paraId="3C108517" w14:textId="77777777" w:rsidR="00EA274E" w:rsidRPr="00375E5B" w:rsidRDefault="00EA274E" w:rsidP="00B803A9">
            <w:pPr>
              <w:pStyle w:val="Heading4"/>
              <w:keepNext w:val="0"/>
              <w:spacing w:before="200"/>
            </w:pPr>
            <w:r w:rsidRPr="00375E5B">
              <w:t xml:space="preserve">NATURE OF </w:t>
            </w:r>
            <w:r w:rsidRPr="00173D7E">
              <w:t>SCIENCE</w:t>
            </w:r>
            <w:r w:rsidRPr="00375E5B">
              <w:t xml:space="preserve">: </w:t>
            </w:r>
            <w:r w:rsidR="00302962">
              <w:t>Investigating in science</w:t>
            </w:r>
          </w:p>
          <w:p w14:paraId="60CE8B82" w14:textId="77777777" w:rsidR="00EA274E" w:rsidRPr="00375E5B" w:rsidRDefault="00EA274E" w:rsidP="004D1DDA">
            <w:pPr>
              <w:pStyle w:val="Heading4"/>
            </w:pPr>
            <w:r w:rsidRPr="00375E5B">
              <w:t>Achievement objective(s)</w:t>
            </w:r>
          </w:p>
          <w:p w14:paraId="6ECAF75B" w14:textId="77777777" w:rsidR="00EA274E" w:rsidRPr="00375E5B" w:rsidRDefault="00562BBB" w:rsidP="004D1DDA">
            <w:pPr>
              <w:pStyle w:val="TSMTxt"/>
            </w:pPr>
            <w:r>
              <w:t>L3: Students will ask questions, fi</w:t>
            </w:r>
            <w:r w:rsidRPr="00F50985">
              <w:t>nd evidence,</w:t>
            </w:r>
            <w:r>
              <w:t xml:space="preserve"> </w:t>
            </w:r>
            <w:r w:rsidRPr="00734D37">
              <w:t>explore simple models,</w:t>
            </w:r>
            <w:r>
              <w:t xml:space="preserve"> </w:t>
            </w:r>
            <w:r w:rsidRPr="00734D37">
              <w:t>and carry out appropriate</w:t>
            </w:r>
            <w:r>
              <w:t xml:space="preserve"> </w:t>
            </w:r>
            <w:r w:rsidRPr="00734D37">
              <w:t>investigations to develop</w:t>
            </w:r>
            <w:r>
              <w:t xml:space="preserve"> </w:t>
            </w:r>
            <w:r w:rsidRPr="00734D37">
              <w:t>simple explanations.</w:t>
            </w:r>
          </w:p>
        </w:tc>
        <w:tc>
          <w:tcPr>
            <w:tcW w:w="425" w:type="dxa"/>
            <w:shd w:val="clear" w:color="auto" w:fill="auto"/>
          </w:tcPr>
          <w:p w14:paraId="7B8044EF" w14:textId="77777777" w:rsidR="00EA274E" w:rsidRPr="00375E5B" w:rsidRDefault="0083182E" w:rsidP="00AC20AC">
            <w:r>
              <w:rPr>
                <w:noProof/>
              </w:rPr>
              <w:pict w14:anchorId="29A15A26">
                <v:line id="_x0000_s1152" style="position:absolute;flip:x y;z-index:3;visibility:visible;mso-wrap-edited:f;mso-position-horizontal-relative:text;mso-position-vertical-relative:text;mso-width-relative:margin;mso-height-relative:margin" from="3.5pt,10.15pt" to="3.5pt,2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2977" w:type="dxa"/>
            <w:shd w:val="clear" w:color="auto" w:fill="auto"/>
          </w:tcPr>
          <w:p w14:paraId="02E16DCE" w14:textId="77777777" w:rsidR="00EA274E" w:rsidRPr="00375E5B" w:rsidRDefault="00562BBB" w:rsidP="00CE0DC4">
            <w:pPr>
              <w:pStyle w:val="Heading4"/>
              <w:spacing w:before="200"/>
            </w:pPr>
            <w:r>
              <w:t>MATERIAL WORLD</w:t>
            </w:r>
            <w:r w:rsidRPr="00375E5B">
              <w:t xml:space="preserve">: </w:t>
            </w:r>
            <w:r>
              <w:t>Properties and changes of matter</w:t>
            </w:r>
          </w:p>
          <w:p w14:paraId="1D3E1762" w14:textId="77777777" w:rsidR="00EA274E" w:rsidRPr="00375E5B" w:rsidRDefault="00EA274E" w:rsidP="00AC20AC">
            <w:pPr>
              <w:pStyle w:val="Heading4"/>
            </w:pPr>
            <w:r w:rsidRPr="00375E5B">
              <w:t>Achievement objective(s)</w:t>
            </w:r>
          </w:p>
          <w:p w14:paraId="7213D022" w14:textId="77777777" w:rsidR="00D23216" w:rsidRDefault="00562BBB" w:rsidP="00562BBB">
            <w:pPr>
              <w:spacing w:after="120"/>
            </w:pPr>
            <w:r>
              <w:t>L3: Students will compare chemical and physical changes.</w:t>
            </w:r>
          </w:p>
          <w:p w14:paraId="7D24AEC5" w14:textId="77777777" w:rsidR="00562BBB" w:rsidRPr="00F50985" w:rsidRDefault="00562BBB" w:rsidP="00562BBB">
            <w:pPr>
              <w:pStyle w:val="Heading4"/>
            </w:pPr>
            <w:r>
              <w:t>MATERIAL WORLD</w:t>
            </w:r>
            <w:r w:rsidRPr="00F50985">
              <w:t xml:space="preserve">: </w:t>
            </w:r>
            <w:r>
              <w:t>Chemistry and society</w:t>
            </w:r>
          </w:p>
          <w:p w14:paraId="0351B6AD" w14:textId="77777777" w:rsidR="00562BBB" w:rsidRPr="00375E5B" w:rsidRDefault="00562BBB" w:rsidP="00562BBB">
            <w:pPr>
              <w:pStyle w:val="Heading4"/>
            </w:pPr>
            <w:r w:rsidRPr="00375E5B">
              <w:t>Achievement objective(s)</w:t>
            </w:r>
          </w:p>
          <w:p w14:paraId="70D9CF1B" w14:textId="77777777" w:rsidR="00562BBB" w:rsidRPr="00375E5B" w:rsidRDefault="00562BBB" w:rsidP="00562BBB">
            <w:r>
              <w:t>L3: Students will r</w:t>
            </w:r>
            <w:r w:rsidRPr="00734D37">
              <w:t>elate the observed,</w:t>
            </w:r>
            <w:r>
              <w:t xml:space="preserve"> </w:t>
            </w:r>
            <w:r w:rsidRPr="00734D37">
              <w:t>characteristic chemical</w:t>
            </w:r>
            <w:r>
              <w:t xml:space="preserve"> </w:t>
            </w:r>
            <w:r w:rsidRPr="00734D37">
              <w:t>and physical properties of a</w:t>
            </w:r>
            <w:r>
              <w:t xml:space="preserve"> </w:t>
            </w:r>
            <w:r w:rsidRPr="00734D37">
              <w:t>range of different materials</w:t>
            </w:r>
            <w:r>
              <w:t xml:space="preserve"> </w:t>
            </w:r>
            <w:r w:rsidRPr="00734D37">
              <w:t>to technological uses and</w:t>
            </w:r>
            <w:r>
              <w:t xml:space="preserve"> </w:t>
            </w:r>
            <w:r w:rsidRPr="00734D37">
              <w:t>natural processes.</w:t>
            </w:r>
          </w:p>
        </w:tc>
        <w:tc>
          <w:tcPr>
            <w:tcW w:w="425" w:type="dxa"/>
            <w:shd w:val="clear" w:color="auto" w:fill="auto"/>
          </w:tcPr>
          <w:p w14:paraId="6EEB2ADB" w14:textId="77777777" w:rsidR="00EA274E" w:rsidRPr="00375E5B" w:rsidRDefault="0083182E" w:rsidP="00AC20AC">
            <w:r>
              <w:rPr>
                <w:noProof/>
              </w:rPr>
              <w:pict w14:anchorId="2E0C1EB3">
                <v:line id="_x0000_s1153" style="position:absolute;flip:x y;z-index:4;visibility:visible;mso-wrap-edited:f;mso-position-horizontal-relative:text;mso-position-vertical-relative:text;mso-width-relative:margin;mso-height-relative:margin" from="4.05pt,10.15pt" to="4.05pt,2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069" w:type="dxa"/>
            <w:shd w:val="clear" w:color="auto" w:fill="auto"/>
          </w:tcPr>
          <w:p w14:paraId="4ED801A1" w14:textId="77777777" w:rsidR="00EA274E" w:rsidRPr="00375E5B" w:rsidRDefault="00EA274E" w:rsidP="00CE634F">
            <w:pPr>
              <w:pStyle w:val="Heading4"/>
              <w:spacing w:before="200" w:after="60"/>
            </w:pPr>
            <w:r w:rsidRPr="00375E5B">
              <w:t>Key Nature of Science ideas</w:t>
            </w:r>
          </w:p>
          <w:p w14:paraId="4FC350E2" w14:textId="77777777" w:rsidR="00675EE9" w:rsidRDefault="00675EE9" w:rsidP="00E117FA">
            <w:pPr>
              <w:pStyle w:val="TSMtextbullets"/>
              <w:spacing w:after="0"/>
            </w:pPr>
            <w:r>
              <w:t xml:space="preserve">Evidence is based on, or derived from, observations of the natural world. </w:t>
            </w:r>
          </w:p>
          <w:p w14:paraId="1302CE50" w14:textId="77777777" w:rsidR="00675EE9" w:rsidRDefault="00675EE9" w:rsidP="00E117FA">
            <w:pPr>
              <w:pStyle w:val="TSMtextbullets"/>
              <w:spacing w:after="0"/>
            </w:pPr>
            <w:r>
              <w:t xml:space="preserve">Scientific ideas and explanations are supported by evidence. </w:t>
            </w:r>
          </w:p>
          <w:p w14:paraId="6DB18F3A" w14:textId="77777777" w:rsidR="00EA274E" w:rsidRPr="00375E5B" w:rsidRDefault="00675EE9" w:rsidP="00E117FA">
            <w:pPr>
              <w:pStyle w:val="TSMtextbullets"/>
              <w:spacing w:after="0"/>
            </w:pPr>
            <w:r>
              <w:t>Scientists make use of relevant evidence to support or revise their predictions and explanations</w:t>
            </w:r>
            <w:r w:rsidR="003F7572">
              <w:t>.</w:t>
            </w:r>
          </w:p>
          <w:p w14:paraId="4FD09ECD" w14:textId="77777777" w:rsidR="00EA274E" w:rsidRPr="00375E5B" w:rsidRDefault="00EA274E" w:rsidP="00971FFD">
            <w:pPr>
              <w:pStyle w:val="Heading4"/>
            </w:pPr>
            <w:r w:rsidRPr="00375E5B">
              <w:t>Key science idea</w:t>
            </w:r>
            <w:r w:rsidR="0011720D">
              <w:t>s</w:t>
            </w:r>
          </w:p>
          <w:p w14:paraId="11690CB2" w14:textId="77777777" w:rsidR="00675EE9" w:rsidRDefault="00675EE9" w:rsidP="00E117FA">
            <w:pPr>
              <w:pStyle w:val="TSMtextbullets"/>
              <w:spacing w:after="0"/>
            </w:pPr>
            <w:r>
              <w:t>Materials can be grouped according to the chemical and physical properties we can observe and measure.</w:t>
            </w:r>
          </w:p>
          <w:p w14:paraId="0618C390" w14:textId="77777777" w:rsidR="00675EE9" w:rsidRDefault="00675EE9" w:rsidP="00E117FA">
            <w:pPr>
              <w:pStyle w:val="TSMtextbullets"/>
              <w:spacing w:after="0"/>
            </w:pPr>
            <w:r>
              <w:t xml:space="preserve">Chemical and physical changes occur under different circumstances. </w:t>
            </w:r>
          </w:p>
          <w:p w14:paraId="7F1315F1" w14:textId="77777777" w:rsidR="00E03D68" w:rsidRPr="00375E5B" w:rsidRDefault="00675EE9" w:rsidP="00E117FA">
            <w:pPr>
              <w:pStyle w:val="TSMtextbullets"/>
              <w:spacing w:after="0"/>
            </w:pPr>
            <w:r>
              <w:t>Gas production and heating are evidence of chemical change.</w:t>
            </w:r>
          </w:p>
        </w:tc>
      </w:tr>
    </w:tbl>
    <w:p w14:paraId="4FD40C60" w14:textId="77777777" w:rsidR="00683589" w:rsidRPr="00332B50" w:rsidRDefault="00683589" w:rsidP="00503764">
      <w:pPr>
        <w:spacing w:before="0"/>
        <w:rPr>
          <w:sz w:val="2"/>
        </w:rPr>
      </w:pPr>
    </w:p>
    <w:tbl>
      <w:tblPr>
        <w:tblW w:w="10414" w:type="dxa"/>
        <w:tblLook w:val="00A0" w:firstRow="1" w:lastRow="0" w:firstColumn="1" w:lastColumn="0" w:noHBand="0" w:noVBand="0"/>
      </w:tblPr>
      <w:tblGrid>
        <w:gridCol w:w="10414"/>
      </w:tblGrid>
      <w:tr w:rsidR="00794A72" w:rsidRPr="00375E5B" w14:paraId="30707212" w14:textId="77777777" w:rsidTr="00BC7B99">
        <w:trPr>
          <w:trHeight w:val="436"/>
        </w:trPr>
        <w:tc>
          <w:tcPr>
            <w:tcW w:w="10414" w:type="dxa"/>
            <w:shd w:val="clear" w:color="auto" w:fill="auto"/>
          </w:tcPr>
          <w:p w14:paraId="14EBAD9F" w14:textId="77777777" w:rsidR="00794A72" w:rsidRPr="002D0461" w:rsidRDefault="0083182E" w:rsidP="00D626D5">
            <w:pPr>
              <w:pStyle w:val="HEADING2-BLUE"/>
              <w:keepNext/>
            </w:pPr>
            <w:r>
              <w:pict w14:anchorId="22028A07">
                <v:roundrect id="Rounded Rectangle 39" o:spid="_x0000_s1038" style="position:absolute;margin-left:-5pt;margin-top:.45pt;width:515.6pt;height:21.8pt;z-index:-12;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2D0461">
              <w:t>ENGLISH</w:t>
            </w:r>
          </w:p>
        </w:tc>
      </w:tr>
    </w:tbl>
    <w:p w14:paraId="31FFF8E6" w14:textId="77777777" w:rsidR="009B15DC" w:rsidRDefault="009B15DC" w:rsidP="00610432">
      <w:pPr>
        <w:pStyle w:val="Heading3"/>
        <w:spacing w:before="200"/>
        <w:sectPr w:rsidR="009B15DC" w:rsidSect="009B15DC">
          <w:type w:val="continuous"/>
          <w:pgSz w:w="11900" w:h="16840"/>
          <w:pgMar w:top="851" w:right="851" w:bottom="851" w:left="851" w:header="709" w:footer="227" w:gutter="0"/>
          <w:cols w:space="708"/>
        </w:sectPr>
      </w:pPr>
    </w:p>
    <w:tbl>
      <w:tblPr>
        <w:tblW w:w="10377" w:type="dxa"/>
        <w:tblLook w:val="00A0" w:firstRow="1" w:lastRow="0" w:firstColumn="1" w:lastColumn="0" w:noHBand="0" w:noVBand="0"/>
      </w:tblPr>
      <w:tblGrid>
        <w:gridCol w:w="3019"/>
        <w:gridCol w:w="408"/>
        <w:gridCol w:w="3025"/>
        <w:gridCol w:w="408"/>
        <w:gridCol w:w="3517"/>
      </w:tblGrid>
      <w:tr w:rsidR="00375E5B" w:rsidRPr="00375E5B" w14:paraId="1B7A77DA" w14:textId="77777777" w:rsidTr="009B15DC">
        <w:tc>
          <w:tcPr>
            <w:tcW w:w="3019" w:type="dxa"/>
            <w:shd w:val="clear" w:color="auto" w:fill="auto"/>
          </w:tcPr>
          <w:p w14:paraId="64D4F70D" w14:textId="7EC6F708" w:rsidR="002D0461" w:rsidRDefault="002F2F5E" w:rsidP="00610432">
            <w:pPr>
              <w:pStyle w:val="Heading3"/>
              <w:spacing w:before="200"/>
            </w:pPr>
            <w:r w:rsidRPr="00375E5B">
              <w:lastRenderedPageBreak/>
              <w:t xml:space="preserve">READING </w:t>
            </w:r>
          </w:p>
          <w:p w14:paraId="591697BF" w14:textId="77777777" w:rsidR="002F2F5E" w:rsidRPr="00375E5B" w:rsidRDefault="002F2F5E" w:rsidP="007D42E9">
            <w:pPr>
              <w:pStyle w:val="Heading4"/>
              <w:spacing w:before="80"/>
            </w:pPr>
            <w:r w:rsidRPr="00375E5B">
              <w:t>Ideas</w:t>
            </w:r>
          </w:p>
          <w:p w14:paraId="52C8550D" w14:textId="77777777" w:rsidR="002F2F5E" w:rsidRPr="00375E5B" w:rsidRDefault="000B115E" w:rsidP="00D104D8">
            <w:pPr>
              <w:pStyle w:val="TSMTxt"/>
            </w:pPr>
            <w:r w:rsidRPr="000B115E">
              <w:t>Students will show a developing understanding of ideas within, across, and beyond texts.</w:t>
            </w:r>
          </w:p>
        </w:tc>
        <w:tc>
          <w:tcPr>
            <w:tcW w:w="408" w:type="dxa"/>
            <w:shd w:val="clear" w:color="auto" w:fill="auto"/>
          </w:tcPr>
          <w:p w14:paraId="6A73A551" w14:textId="77777777" w:rsidR="002F2F5E" w:rsidRPr="00375E5B" w:rsidRDefault="0083182E" w:rsidP="00AC20AC">
            <w:r>
              <w:rPr>
                <w:noProof/>
              </w:rPr>
              <w:pict w14:anchorId="5675EF94">
                <v:line id="_x0000_s1158" style="position:absolute;flip:x y;z-index:6;visibility:visible;mso-wrap-edited:f;mso-position-horizontal-relative:text;mso-position-vertical-relative:text;mso-width-relative:margin;mso-height-relative:margin" from="5.25pt,10.9pt" to="5.25pt,20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025" w:type="dxa"/>
            <w:shd w:val="clear" w:color="auto" w:fill="auto"/>
          </w:tcPr>
          <w:p w14:paraId="719A0D35" w14:textId="77777777" w:rsidR="002F2F5E" w:rsidRPr="00375E5B" w:rsidRDefault="002F2F5E" w:rsidP="00610432">
            <w:pPr>
              <w:pStyle w:val="Heading3"/>
              <w:spacing w:before="200"/>
            </w:pPr>
            <w:r w:rsidRPr="00375E5B">
              <w:t>INDICATORS</w:t>
            </w:r>
          </w:p>
          <w:p w14:paraId="3DF9A2F7" w14:textId="77777777" w:rsidR="005156B0" w:rsidRDefault="005156B0" w:rsidP="00DD2D6D">
            <w:pPr>
              <w:pStyle w:val="TSMtextbullets"/>
              <w:spacing w:before="0"/>
            </w:pPr>
            <w:r>
              <w:t>Uses their personal experience and world and literacy knowledge confidently to make meaning from texts.</w:t>
            </w:r>
          </w:p>
          <w:p w14:paraId="2CEDA92F" w14:textId="77777777" w:rsidR="005156B0" w:rsidRDefault="005156B0" w:rsidP="00DD2D6D">
            <w:pPr>
              <w:pStyle w:val="TSMtextbullets"/>
              <w:spacing w:before="0"/>
            </w:pPr>
            <w:r>
              <w:t>Makes meaning of increasingly complex texts by identifying main and subsidiary ideas in them.</w:t>
            </w:r>
          </w:p>
          <w:p w14:paraId="3480468B" w14:textId="77777777" w:rsidR="005156B0" w:rsidRDefault="005156B0" w:rsidP="00DD2D6D">
            <w:pPr>
              <w:pStyle w:val="TSMtextbullets"/>
              <w:spacing w:before="0"/>
            </w:pPr>
            <w:r>
              <w:t>Starts to make connections by thinking about underlying ideas in and between texts.</w:t>
            </w:r>
          </w:p>
          <w:p w14:paraId="381F0D80" w14:textId="77777777" w:rsidR="002F2F5E" w:rsidRPr="00541B03" w:rsidRDefault="005156B0" w:rsidP="00DD2D6D">
            <w:pPr>
              <w:pStyle w:val="TSMtextbullets"/>
              <w:spacing w:before="0" w:after="120"/>
              <w:rPr>
                <w:sz w:val="20"/>
              </w:rPr>
            </w:pPr>
            <w:r>
              <w:t>Makes and supports inferences from texts with increasing independence.</w:t>
            </w:r>
          </w:p>
        </w:tc>
        <w:tc>
          <w:tcPr>
            <w:tcW w:w="408" w:type="dxa"/>
            <w:shd w:val="clear" w:color="auto" w:fill="auto"/>
          </w:tcPr>
          <w:p w14:paraId="1A55BA86" w14:textId="77777777" w:rsidR="002F2F5E" w:rsidRPr="00375E5B" w:rsidRDefault="0083182E" w:rsidP="00AC20AC">
            <w:r>
              <w:rPr>
                <w:noProof/>
              </w:rPr>
              <w:pict w14:anchorId="0574F416">
                <v:line id="_x0000_s1155" style="position:absolute;flip:y;z-index:5;visibility:visible;mso-wrap-edited:f;mso-position-horizontal-relative:text;mso-position-vertical-relative:text;mso-width-relative:margin;mso-height-relative:margin" from="4.45pt,10.8pt" to="4.45pt,20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517" w:type="dxa"/>
            <w:shd w:val="clear" w:color="auto" w:fill="auto"/>
          </w:tcPr>
          <w:p w14:paraId="65E1640B" w14:textId="77777777" w:rsidR="002F2F5E" w:rsidRDefault="0000093D" w:rsidP="003F316B">
            <w:pPr>
              <w:pStyle w:val="Heading3"/>
              <w:spacing w:before="200"/>
            </w:pPr>
            <w:r w:rsidRPr="0000093D">
              <w:t>THE LITERACY LEARNING PROGRESSIONS</w:t>
            </w:r>
          </w:p>
          <w:p w14:paraId="12C7F123" w14:textId="75E52D34" w:rsidR="003F316B" w:rsidRPr="003F316B" w:rsidRDefault="000B115E" w:rsidP="00BD2686">
            <w:r w:rsidRPr="009F47B2">
              <w:t xml:space="preserve">The literacy knowledge and skills that students need to draw on by the end of year </w:t>
            </w:r>
            <w:r>
              <w:t>6</w:t>
            </w:r>
            <w:r w:rsidRPr="009F47B2">
              <w:t xml:space="preserve"> are described in </w:t>
            </w:r>
            <w:r w:rsidRPr="009368D7">
              <w:rPr>
                <w:i/>
              </w:rPr>
              <w:t>The Literacy Learning Progressions</w:t>
            </w:r>
            <w:r>
              <w:t>.</w:t>
            </w:r>
          </w:p>
        </w:tc>
      </w:tr>
    </w:tbl>
    <w:p w14:paraId="45139CFC" w14:textId="77777777" w:rsidR="009B15DC" w:rsidRDefault="009B15DC" w:rsidP="00B90D23">
      <w:pPr>
        <w:pStyle w:val="Heading1"/>
        <w:spacing w:line="240" w:lineRule="auto"/>
        <w:sectPr w:rsidR="009B15DC" w:rsidSect="009B15DC">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8005A" w:rsidRPr="00375E5B" w14:paraId="7C840E0F" w14:textId="77777777" w:rsidTr="00BC7B99">
        <w:trPr>
          <w:trHeight w:val="680"/>
        </w:trPr>
        <w:tc>
          <w:tcPr>
            <w:tcW w:w="10414" w:type="dxa"/>
            <w:shd w:val="clear" w:color="auto" w:fill="auto"/>
          </w:tcPr>
          <w:p w14:paraId="44549926" w14:textId="43FC674C" w:rsidR="0098005A" w:rsidRPr="00375E5B" w:rsidRDefault="0083182E" w:rsidP="00B90D23">
            <w:pPr>
              <w:pStyle w:val="Heading1"/>
              <w:spacing w:line="240" w:lineRule="auto"/>
            </w:pPr>
            <w:r>
              <w:rPr>
                <w:noProof/>
                <w:lang w:eastAsia="en-NZ"/>
              </w:rPr>
              <w:lastRenderedPageBreak/>
              <w:pict w14:anchorId="72C49202">
                <v:roundrect id="_x0000_s1437" style="position:absolute;left:0;text-align:left;margin-left:-5.55pt;margin-top:-.2pt;width:516.75pt;height:28.4pt;z-index:-1;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r w:rsidR="00A9415D" w:rsidRPr="00A9415D">
              <w:t>Using evidence</w:t>
            </w:r>
          </w:p>
        </w:tc>
      </w:tr>
    </w:tbl>
    <w:p w14:paraId="1A586CE6" w14:textId="77777777" w:rsidR="009B15DC" w:rsidRDefault="009B15DC" w:rsidP="00112F12">
      <w:pPr>
        <w:pStyle w:val="TSMtextbullets"/>
        <w:spacing w:after="0"/>
        <w:sectPr w:rsidR="009B15DC" w:rsidSect="009B15DC">
          <w:type w:val="continuous"/>
          <w:pgSz w:w="11900" w:h="16840"/>
          <w:pgMar w:top="851" w:right="851" w:bottom="851" w:left="851" w:header="709" w:footer="227" w:gutter="0"/>
          <w:cols w:space="708"/>
        </w:sectPr>
      </w:pPr>
    </w:p>
    <w:tbl>
      <w:tblPr>
        <w:tblW w:w="10404" w:type="dxa"/>
        <w:tblLook w:val="00A0" w:firstRow="1" w:lastRow="0" w:firstColumn="1" w:lastColumn="0" w:noHBand="0" w:noVBand="0"/>
      </w:tblPr>
      <w:tblGrid>
        <w:gridCol w:w="10404"/>
      </w:tblGrid>
      <w:tr w:rsidR="00A9415D" w:rsidRPr="00375E5B" w14:paraId="738A79F6" w14:textId="77777777" w:rsidTr="00B863A4">
        <w:tc>
          <w:tcPr>
            <w:tcW w:w="10404" w:type="dxa"/>
            <w:shd w:val="clear" w:color="auto" w:fill="auto"/>
          </w:tcPr>
          <w:p w14:paraId="711C4BAF" w14:textId="1C7A493D" w:rsidR="00740EFC" w:rsidRDefault="00740EFC" w:rsidP="00112F12">
            <w:pPr>
              <w:pStyle w:val="TSMtextbullets"/>
              <w:spacing w:after="0"/>
            </w:pPr>
            <w:r>
              <w:lastRenderedPageBreak/>
              <w:t>S</w:t>
            </w:r>
            <w:r w:rsidRPr="0060723C">
              <w:t>cientists use empirical evidence to develop the</w:t>
            </w:r>
            <w:r>
              <w:t>ories about how the world works.</w:t>
            </w:r>
          </w:p>
          <w:p w14:paraId="65906AB0" w14:textId="77777777" w:rsidR="00A9415D" w:rsidRDefault="00740EFC" w:rsidP="00740EFC">
            <w:pPr>
              <w:pStyle w:val="TSMtextbullets"/>
            </w:pPr>
            <w:r>
              <w:t>E</w:t>
            </w:r>
            <w:r w:rsidRPr="0060723C">
              <w:t>mpirical evidence is data gathered fro</w:t>
            </w:r>
            <w:r>
              <w:t>m observations and experiments.</w:t>
            </w:r>
          </w:p>
          <w:p w14:paraId="7059D45A" w14:textId="77777777" w:rsidR="00CB7FC9" w:rsidRDefault="00CB7FC9" w:rsidP="00CB7FC9">
            <w:r>
              <w:t>The science capability, Use evidence, is about students developing and considering theories and explanations in the light of evidence (</w:t>
            </w:r>
            <w:hyperlink r:id="rId13" w:history="1">
              <w:r w:rsidRPr="00A44F89">
                <w:rPr>
                  <w:rStyle w:val="Hyperlink"/>
                </w:rPr>
                <w:t>http://scienceonline.tki.org.nz/Introducing-five-science-capabilities/Use-evidence</w:t>
              </w:r>
            </w:hyperlink>
            <w:r>
              <w:t xml:space="preserve">). </w:t>
            </w:r>
          </w:p>
          <w:p w14:paraId="4134688C" w14:textId="77777777" w:rsidR="00CB7FC9" w:rsidRDefault="00CB7FC9" w:rsidP="00CB7FC9">
            <w:r>
              <w:t>Students should be:</w:t>
            </w:r>
          </w:p>
          <w:p w14:paraId="129B9369" w14:textId="77777777" w:rsidR="00CB7FC9" w:rsidRDefault="00CB7FC9" w:rsidP="00112F12">
            <w:pPr>
              <w:pStyle w:val="TSMtextbullets"/>
              <w:spacing w:after="0"/>
            </w:pPr>
            <w:r>
              <w:t>using evidence they have gathered to develop their own explanations about the way the world works</w:t>
            </w:r>
          </w:p>
          <w:p w14:paraId="7572E0BC" w14:textId="77777777" w:rsidR="00CB7FC9" w:rsidRDefault="00CB7FC9" w:rsidP="00740EFC">
            <w:pPr>
              <w:pStyle w:val="TSMtextbullets"/>
            </w:pPr>
            <w:r>
              <w:t>critiquing explanations offered by others, including scientifically accepted explanations, by considering the evidence that supports them.</w:t>
            </w:r>
          </w:p>
          <w:p w14:paraId="532471F9" w14:textId="77777777" w:rsidR="00CB7FC9" w:rsidRDefault="00CB7FC9" w:rsidP="00CB7FC9">
            <w:r>
              <w:t>Scientific explanations, including those found in museums, in television programmes, on the Internet, and in non-fiction books and texts, often fail to discuss the evidence and testing that led to the development of these explanations.</w:t>
            </w:r>
          </w:p>
          <w:p w14:paraId="38354A07" w14:textId="77777777" w:rsidR="00CB7FC9" w:rsidRDefault="00CB7FC9" w:rsidP="00CB7FC9">
            <w:r>
              <w:t>Teachers can:</w:t>
            </w:r>
          </w:p>
          <w:p w14:paraId="6F65CFF2" w14:textId="77777777" w:rsidR="00CB7FC9" w:rsidRDefault="00CB7FC9" w:rsidP="00112F12">
            <w:pPr>
              <w:pStyle w:val="TSMtextbullets"/>
              <w:spacing w:after="0"/>
            </w:pPr>
            <w:r>
              <w:t>help students to be more critical consumers of science information by being explicitly critical themselves</w:t>
            </w:r>
          </w:p>
          <w:p w14:paraId="2FE77C36" w14:textId="77777777" w:rsidR="00CB7FC9" w:rsidRDefault="00CB7FC9" w:rsidP="00112F12">
            <w:pPr>
              <w:pStyle w:val="TSMtextbullets"/>
              <w:spacing w:after="0"/>
            </w:pPr>
            <w:r>
              <w:t>model a sceptical stance</w:t>
            </w:r>
          </w:p>
          <w:p w14:paraId="5E9502D9" w14:textId="77777777" w:rsidR="00CB7FC9" w:rsidRDefault="00CB7FC9" w:rsidP="00112F12">
            <w:pPr>
              <w:pStyle w:val="TSMtextbullets"/>
              <w:spacing w:after="0"/>
            </w:pPr>
            <w:r>
              <w:t>ask questions such as:</w:t>
            </w:r>
          </w:p>
          <w:p w14:paraId="159B39DE" w14:textId="77777777" w:rsidR="00CB7FC9" w:rsidRPr="00AD4F79" w:rsidRDefault="0062733B" w:rsidP="00112F12">
            <w:pPr>
              <w:pStyle w:val="TSMsubbullets"/>
              <w:spacing w:after="0"/>
            </w:pPr>
            <w:r w:rsidRPr="0060723C">
              <w:t>How do you think p</w:t>
            </w:r>
            <w:r>
              <w:t>eople found that out?</w:t>
            </w:r>
          </w:p>
          <w:p w14:paraId="7F07B6DD" w14:textId="77777777" w:rsidR="00CB7FC9" w:rsidRPr="00AD4F79" w:rsidRDefault="00CB7FC9" w:rsidP="00112F12">
            <w:pPr>
              <w:pStyle w:val="TSMsubbullets"/>
              <w:spacing w:after="0"/>
            </w:pPr>
            <w:r w:rsidRPr="00AD4F79">
              <w:t>What kind of evidence would support that idea?</w:t>
            </w:r>
          </w:p>
          <w:p w14:paraId="65FF257C" w14:textId="77777777" w:rsidR="00CB7FC9" w:rsidRDefault="00CB7FC9" w:rsidP="00AD4F79">
            <w:pPr>
              <w:pStyle w:val="TSMsubbullets"/>
            </w:pPr>
            <w:r w:rsidRPr="00AD4F79">
              <w:t xml:space="preserve">How could a scientist test </w:t>
            </w:r>
            <w:r>
              <w:t>that idea?</w:t>
            </w:r>
          </w:p>
          <w:p w14:paraId="084DE0CA" w14:textId="77777777" w:rsidR="00CB7FC9" w:rsidRDefault="00BE693F" w:rsidP="00740EFC">
            <w:pPr>
              <w:pStyle w:val="TSMtextbullets"/>
            </w:pPr>
            <w:r w:rsidRPr="00BE693F">
              <w:t xml:space="preserve">use concept cartoons to propose possible explanations. (See </w:t>
            </w:r>
            <w:hyperlink r:id="rId14" w:history="1">
              <w:r w:rsidRPr="00A44F89">
                <w:rPr>
                  <w:rStyle w:val="Hyperlink"/>
                </w:rPr>
                <w:t>http://conceptcartoons.com/what-is-a-concept-cartoon-.html</w:t>
              </w:r>
            </w:hyperlink>
            <w:r w:rsidRPr="00BE693F">
              <w:t>)</w:t>
            </w:r>
          </w:p>
          <w:p w14:paraId="2EB55796" w14:textId="77777777" w:rsidR="00BE693F" w:rsidRDefault="00BE693F" w:rsidP="00BE693F">
            <w:r>
              <w:t>When doing practical investigations, teachers can support students to:</w:t>
            </w:r>
          </w:p>
          <w:p w14:paraId="7DEDE3CA" w14:textId="77777777" w:rsidR="00BE693F" w:rsidRDefault="00BE693F" w:rsidP="00112F12">
            <w:pPr>
              <w:pStyle w:val="TSMtextbullets"/>
              <w:spacing w:after="0"/>
            </w:pPr>
            <w:r>
              <w:t>consider a range of possible explanations for their findings</w:t>
            </w:r>
          </w:p>
          <w:p w14:paraId="2A48B578" w14:textId="77777777" w:rsidR="00BE693F" w:rsidRDefault="00BE693F" w:rsidP="00112F12">
            <w:pPr>
              <w:pStyle w:val="TSMtextbullets"/>
              <w:spacing w:after="0"/>
            </w:pPr>
            <w:r>
              <w:t>think about how these explanations fit with the evidence they have gathered</w:t>
            </w:r>
          </w:p>
          <w:p w14:paraId="42668473" w14:textId="77777777" w:rsidR="00BE693F" w:rsidRDefault="00BE693F" w:rsidP="00740EFC">
            <w:pPr>
              <w:pStyle w:val="TSMtextbullets"/>
            </w:pPr>
            <w:r>
              <w:t xml:space="preserve">avoid suggesting that scientific investigations </w:t>
            </w:r>
            <w:r w:rsidRPr="0062733B">
              <w:rPr>
                <w:i/>
              </w:rPr>
              <w:t>prove</w:t>
            </w:r>
            <w:r>
              <w:t xml:space="preserve"> anything – rather, investigations provide evidence that supports or refutes a hypothesis or idea</w:t>
            </w:r>
            <w:r w:rsidR="00FB323A">
              <w:t>.</w:t>
            </w:r>
          </w:p>
          <w:p w14:paraId="71F41108" w14:textId="77777777" w:rsidR="00BE693F" w:rsidRDefault="00BE693F" w:rsidP="00BE693F">
            <w:r>
              <w:t>Establish a science classroom culture by:</w:t>
            </w:r>
          </w:p>
          <w:p w14:paraId="3B3E5745" w14:textId="77777777" w:rsidR="00BE693F" w:rsidRDefault="00BE693F" w:rsidP="00112F12">
            <w:pPr>
              <w:pStyle w:val="TSMtextbullets"/>
              <w:spacing w:after="0"/>
            </w:pPr>
            <w:r>
              <w:t xml:space="preserve">welcoming a range of possible explanations </w:t>
            </w:r>
          </w:p>
          <w:p w14:paraId="61A6B32D" w14:textId="77777777" w:rsidR="00BE693F" w:rsidRDefault="00BE693F" w:rsidP="00112F12">
            <w:pPr>
              <w:pStyle w:val="TSMtextbullets"/>
              <w:spacing w:after="0"/>
            </w:pPr>
            <w:r>
              <w:t>encouraging students to consider possible explanations in the light of evidence</w:t>
            </w:r>
          </w:p>
          <w:p w14:paraId="5334BFA1" w14:textId="77777777" w:rsidR="00BE693F" w:rsidRDefault="00BE693F" w:rsidP="00112F12">
            <w:pPr>
              <w:pStyle w:val="TSMtextbullets"/>
              <w:spacing w:after="0"/>
            </w:pPr>
            <w:r>
              <w:t xml:space="preserve">having students draw evidence from their experience </w:t>
            </w:r>
          </w:p>
          <w:p w14:paraId="29A86E1D" w14:textId="77777777" w:rsidR="00BE693F" w:rsidRDefault="00BE693F" w:rsidP="00112F12">
            <w:pPr>
              <w:pStyle w:val="TSMtextbullets"/>
              <w:spacing w:after="0"/>
            </w:pPr>
            <w:r>
              <w:t>using questions such as:</w:t>
            </w:r>
          </w:p>
          <w:p w14:paraId="3D951438" w14:textId="77777777" w:rsidR="00BE693F" w:rsidRDefault="00BE693F" w:rsidP="00112F12">
            <w:pPr>
              <w:pStyle w:val="TSMsubbullets"/>
              <w:spacing w:after="0"/>
            </w:pPr>
            <w:r>
              <w:t>What have we seen today that supports X’s idea?</w:t>
            </w:r>
          </w:p>
          <w:p w14:paraId="1B357F57" w14:textId="77777777" w:rsidR="00BE693F" w:rsidRDefault="00BE693F" w:rsidP="00AD4F79">
            <w:pPr>
              <w:pStyle w:val="TSMsubbullets"/>
            </w:pPr>
            <w:r>
              <w:t>Has anyone seen anything somewhere else that might be evidence for X’s idea?</w:t>
            </w:r>
          </w:p>
          <w:p w14:paraId="6E62DBA8" w14:textId="77777777" w:rsidR="00BE693F" w:rsidRDefault="00BE693F" w:rsidP="00740EFC">
            <w:pPr>
              <w:pStyle w:val="TSMtextbullets"/>
            </w:pPr>
            <w:r>
              <w:lastRenderedPageBreak/>
              <w:t xml:space="preserve">encouraging investigation: </w:t>
            </w:r>
          </w:p>
          <w:p w14:paraId="6191BEEE" w14:textId="77777777" w:rsidR="00BE693F" w:rsidRPr="00AD4F79" w:rsidRDefault="00BE693F" w:rsidP="00AD4F79">
            <w:pPr>
              <w:pStyle w:val="TSMsubbullets"/>
            </w:pPr>
            <w:r>
              <w:t xml:space="preserve">What could we </w:t>
            </w:r>
            <w:r w:rsidRPr="00AD4F79">
              <w:t xml:space="preserve">do to test X’s idea? </w:t>
            </w:r>
          </w:p>
          <w:p w14:paraId="2F5696E4" w14:textId="77777777" w:rsidR="00BE693F" w:rsidRDefault="00BE693F" w:rsidP="00AD4F79">
            <w:pPr>
              <w:pStyle w:val="TSMsubbullets"/>
            </w:pPr>
            <w:r w:rsidRPr="00AD4F79">
              <w:t>What would we e</w:t>
            </w:r>
            <w:r>
              <w:t>xpect to happen? Why?</w:t>
            </w:r>
          </w:p>
          <w:p w14:paraId="27E767EB" w14:textId="77777777" w:rsidR="00A44F89" w:rsidRPr="00375E5B" w:rsidRDefault="00BE693F" w:rsidP="00297771">
            <w:pPr>
              <w:spacing w:after="120"/>
            </w:pPr>
            <w:r>
              <w:t xml:space="preserve">A range of questions and activities designed to get students to use evidence is available on the Science Online website: </w:t>
            </w:r>
            <w:hyperlink r:id="rId15" w:history="1">
              <w:r w:rsidRPr="00892FFA">
                <w:rPr>
                  <w:rStyle w:val="Hyperlink"/>
                </w:rPr>
                <w:t>http://scienceonline.tki.org.nz/Introducing-five-science-capabilities/Use-evidence</w:t>
              </w:r>
            </w:hyperlink>
          </w:p>
        </w:tc>
      </w:tr>
    </w:tbl>
    <w:p w14:paraId="362ABBA3" w14:textId="77777777" w:rsidR="00B863A4" w:rsidRDefault="00B863A4" w:rsidP="00892FFA">
      <w:pPr>
        <w:pStyle w:val="Heading1"/>
        <w:sectPr w:rsidR="00B863A4" w:rsidSect="009B15DC">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350C68" w:rsidRPr="00375E5B" w14:paraId="194D888E" w14:textId="77777777" w:rsidTr="00902000">
        <w:tc>
          <w:tcPr>
            <w:tcW w:w="10414" w:type="dxa"/>
            <w:shd w:val="clear" w:color="auto" w:fill="auto"/>
          </w:tcPr>
          <w:p w14:paraId="2275B92C" w14:textId="63079D4F" w:rsidR="00350C68" w:rsidRPr="00375E5B" w:rsidRDefault="0083182E" w:rsidP="00892FFA">
            <w:pPr>
              <w:pStyle w:val="Heading1"/>
            </w:pPr>
            <w:r>
              <w:rPr>
                <w:noProof/>
              </w:rPr>
              <w:lastRenderedPageBreak/>
              <w:pict w14:anchorId="7A224265">
                <v:roundrect id="Rounded Rectangle 27" o:spid="_x0000_s1111" style="position:absolute;left:0;text-align:left;margin-left:-5.4pt;margin-top:.7pt;width:516.2pt;height:28.35pt;z-index:-6;visibility:visible;mso-wrap-edited:f;mso-position-horizontal-relative:text;mso-position-vertical-relative:page;mso-width-relative:margin;mso-height-relative:margin;v-text-anchor:middle" arcsize="10923f" wrapcoords="0 0 -31 1200 -31 20400 21600 20400 21600 1200 21568 0 0 0" fillcolor="#293b88" stroked="f">
                  <w10:wrap anchory="page"/>
                  <w10:anchorlock/>
                </v:roundrect>
              </w:pict>
            </w:r>
            <w:r w:rsidR="00B90D23">
              <w:t>Meeting the literac</w:t>
            </w:r>
            <w:r w:rsidR="00AC20AC" w:rsidRPr="00AC20AC">
              <w:t>y challenges</w:t>
            </w:r>
          </w:p>
        </w:tc>
      </w:tr>
    </w:tbl>
    <w:p w14:paraId="4E7C7292" w14:textId="77777777" w:rsidR="00A13F9C" w:rsidRDefault="00A13F9C" w:rsidP="00CC3DB1">
      <w:pPr>
        <w:spacing w:after="120"/>
        <w:sectPr w:rsidR="00A13F9C" w:rsidSect="009B15DC">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4750AA" w:rsidRPr="00375E5B" w14:paraId="595138FD" w14:textId="77777777" w:rsidTr="004750AA">
        <w:trPr>
          <w:trHeight w:val="600"/>
        </w:trPr>
        <w:tc>
          <w:tcPr>
            <w:tcW w:w="10414" w:type="dxa"/>
            <w:shd w:val="clear" w:color="auto" w:fill="auto"/>
          </w:tcPr>
          <w:p w14:paraId="7A0CD4EB" w14:textId="2B819372" w:rsidR="004750AA" w:rsidRPr="00375E5B" w:rsidRDefault="004750AA" w:rsidP="00902000">
            <w:pPr>
              <w:spacing w:before="0" w:after="120"/>
            </w:pPr>
            <w:r w:rsidRPr="00F45F66">
              <w:lastRenderedPageBreak/>
              <w:t>The following instructional strategies will support students to understand, respond to, and think critically about the information and ideas in the text. After reading the text, support students to explore the key science ideas outlined in the following pages.</w:t>
            </w:r>
          </w:p>
        </w:tc>
      </w:tr>
      <w:tr w:rsidR="004750AA" w:rsidRPr="00375E5B" w14:paraId="16EBF556" w14:textId="77777777" w:rsidTr="00B863A4">
        <w:trPr>
          <w:trHeight w:val="510"/>
        </w:trPr>
        <w:tc>
          <w:tcPr>
            <w:tcW w:w="10414" w:type="dxa"/>
            <w:shd w:val="clear" w:color="auto" w:fill="auto"/>
          </w:tcPr>
          <w:p w14:paraId="427ED631" w14:textId="493FCB6D" w:rsidR="004750AA" w:rsidRPr="00F45F66" w:rsidRDefault="0083182E" w:rsidP="004750AA">
            <w:pPr>
              <w:pStyle w:val="HEADING2-BLUE"/>
            </w:pPr>
            <w:r>
              <w:rPr>
                <w:noProof w:val="0"/>
              </w:rPr>
              <w:pict w14:anchorId="5A2DB48D">
                <v:roundrect id="Rounded Rectangle 29" o:spid="_x0000_s1444" style="position:absolute;margin-left:-5.4pt;margin-top:.8pt;width:515.9pt;height:21.8pt;z-index:19;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4750AA" w:rsidRPr="000B2EE6">
              <w:t xml:space="preserve">TEACHER </w:t>
            </w:r>
            <w:r w:rsidR="004750AA">
              <w:t>resources</w:t>
            </w:r>
          </w:p>
        </w:tc>
      </w:tr>
    </w:tbl>
    <w:p w14:paraId="33159DEA" w14:textId="77777777" w:rsidR="00B863A4" w:rsidRDefault="00B863A4" w:rsidP="00B863A4">
      <w:pPr>
        <w:pStyle w:val="TSMTxt"/>
        <w:spacing w:before="120" w:after="0"/>
        <w:sectPr w:rsidR="00B863A4" w:rsidSect="00A13F9C">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B863A4" w:rsidRPr="00375E5B" w14:paraId="40BE403B" w14:textId="77777777" w:rsidTr="00B863A4">
        <w:trPr>
          <w:trHeight w:val="3301"/>
        </w:trPr>
        <w:tc>
          <w:tcPr>
            <w:tcW w:w="10414" w:type="dxa"/>
            <w:shd w:val="clear" w:color="auto" w:fill="auto"/>
          </w:tcPr>
          <w:p w14:paraId="1F2A7317" w14:textId="587C4951" w:rsidR="00B863A4" w:rsidRDefault="00B863A4" w:rsidP="00B863A4">
            <w:pPr>
              <w:pStyle w:val="TSMTxt"/>
              <w:spacing w:before="120" w:after="0"/>
            </w:pPr>
            <w:r>
              <w:lastRenderedPageBreak/>
              <w:t>Want to know more about instructional strategies? Go to:</w:t>
            </w:r>
          </w:p>
          <w:p w14:paraId="3A8E01BD" w14:textId="77777777" w:rsidR="00B863A4" w:rsidRDefault="0083182E" w:rsidP="00B863A4">
            <w:pPr>
              <w:pStyle w:val="TSMtextbullets"/>
              <w:spacing w:after="0"/>
            </w:pPr>
            <w:hyperlink r:id="rId16" w:history="1">
              <w:r w:rsidR="00B863A4" w:rsidRPr="0076300D">
                <w:rPr>
                  <w:rStyle w:val="Hyperlink"/>
                </w:rPr>
                <w:t>http://literacyonline.tki.org.nz/Literacy-Online/Teacher-needs/Reviewed-resources/Reading/Comprehension/ELP-years-5-8</w:t>
              </w:r>
            </w:hyperlink>
            <w:r w:rsidR="00B863A4" w:rsidRPr="00F45F66">
              <w:t xml:space="preserve"> </w:t>
            </w:r>
          </w:p>
          <w:p w14:paraId="74E574F7" w14:textId="77777777" w:rsidR="00B863A4" w:rsidRDefault="00B863A4" w:rsidP="00B863A4">
            <w:pPr>
              <w:pStyle w:val="TSMtextbullets"/>
              <w:spacing w:after="40"/>
            </w:pPr>
            <w:r>
              <w:t>“</w:t>
            </w:r>
            <w:r w:rsidRPr="00F45F66">
              <w:t>Engaging Learners with Texts</w:t>
            </w:r>
            <w:r>
              <w:t>”</w:t>
            </w:r>
            <w:r w:rsidRPr="00F45F66">
              <w:t xml:space="preserve"> (Chapter 5) from </w:t>
            </w:r>
            <w:r w:rsidRPr="00404F27">
              <w:rPr>
                <w:i/>
              </w:rPr>
              <w:t>Effective Literacy Practice in Years 1 to 4</w:t>
            </w:r>
            <w:r w:rsidRPr="00F45F66">
              <w:t xml:space="preserve"> (Ministry of Education, 2003)</w:t>
            </w:r>
            <w:r>
              <w:t>.</w:t>
            </w:r>
          </w:p>
          <w:p w14:paraId="21C5289C" w14:textId="77777777" w:rsidR="00B863A4" w:rsidRDefault="00B863A4" w:rsidP="00B863A4">
            <w:pPr>
              <w:pStyle w:val="TSMTxt"/>
              <w:spacing w:after="0"/>
            </w:pPr>
            <w:r>
              <w:t>Want to know more about what literacy skills and knowledge your students need? Go to:</w:t>
            </w:r>
          </w:p>
          <w:p w14:paraId="23B3AC56" w14:textId="77777777" w:rsidR="00B863A4" w:rsidRDefault="0083182E" w:rsidP="00B863A4">
            <w:pPr>
              <w:pStyle w:val="TSMtextbullets"/>
              <w:spacing w:after="0"/>
            </w:pPr>
            <w:hyperlink r:id="rId17" w:history="1">
              <w:r w:rsidR="00B863A4" w:rsidRPr="00404F27">
                <w:rPr>
                  <w:rStyle w:val="Hyperlink"/>
                </w:rPr>
                <w:t>http://literacyonline.tki.org.nz/Literacy-Online/Student-needs/National-Standards-Reading-and-Writing</w:t>
              </w:r>
            </w:hyperlink>
            <w:r w:rsidR="00B863A4">
              <w:t xml:space="preserve"> </w:t>
            </w:r>
          </w:p>
          <w:p w14:paraId="3EE7138B" w14:textId="2A7DFCE9" w:rsidR="00B863A4" w:rsidRDefault="0083182E" w:rsidP="00B863A4">
            <w:pPr>
              <w:pStyle w:val="TSMtextbullets"/>
              <w:spacing w:after="0"/>
            </w:pPr>
            <w:hyperlink r:id="rId18" w:history="1">
              <w:r w:rsidR="00BD2686">
                <w:rPr>
                  <w:rStyle w:val="Hyperlink"/>
                </w:rPr>
                <w:t>www.literacyprogressions.tki.org.nz/</w:t>
              </w:r>
            </w:hyperlink>
          </w:p>
          <w:p w14:paraId="41E58D18" w14:textId="77777777" w:rsidR="00B863A4" w:rsidRDefault="00B863A4" w:rsidP="00B863A4">
            <w:r>
              <w:t xml:space="preserve">“Working with Comprehension Strategies” (Chapter 5) from </w:t>
            </w:r>
            <w:r w:rsidRPr="00D15B6E">
              <w:rPr>
                <w:i/>
              </w:rPr>
              <w:t>Teaching Reading Comprehension</w:t>
            </w:r>
            <w:r>
              <w:t xml:space="preserve"> (Davis, 2007) gives comprehensive guidance for explicit strategy instruction in years 4–8.</w:t>
            </w:r>
          </w:p>
          <w:p w14:paraId="27AA063E" w14:textId="1E62A424" w:rsidR="00B863A4" w:rsidRDefault="00B863A4" w:rsidP="00B863A4">
            <w:pPr>
              <w:keepNext/>
              <w:spacing w:after="160"/>
            </w:pPr>
            <w:r w:rsidRPr="00D15B6E">
              <w:rPr>
                <w:i/>
              </w:rPr>
              <w:t>Teaching Reading Comprehension Strategies: A Practical Classroom Guide</w:t>
            </w:r>
            <w:r>
              <w:t xml:space="preserve"> (Cameron, 2009) provides information, resources, and tools for comprehension strategy instruction.</w:t>
            </w:r>
          </w:p>
        </w:tc>
      </w:tr>
    </w:tbl>
    <w:p w14:paraId="1C041CA7" w14:textId="77777777" w:rsidR="003C0D98" w:rsidRDefault="0083182E" w:rsidP="00DF6D49">
      <w:pPr>
        <w:pStyle w:val="HEADING2-BLUE"/>
        <w:sectPr w:rsidR="003C0D98" w:rsidSect="00A13F9C">
          <w:type w:val="continuous"/>
          <w:pgSz w:w="11900" w:h="16840"/>
          <w:pgMar w:top="851" w:right="851" w:bottom="851" w:left="851" w:header="709" w:footer="227" w:gutter="0"/>
          <w:cols w:space="708"/>
        </w:sectPr>
      </w:pPr>
      <w:r>
        <w:rPr>
          <w:noProof w:val="0"/>
        </w:rPr>
        <w:pict w14:anchorId="25833FFE">
          <v:roundrect id="Rounded Rectangle 9" o:spid="_x0000_s1169" style="position:absolute;margin-left:-5.4pt;margin-top:.55pt;width:515.9pt;height:21.8pt;z-index:-5;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p>
    <w:tbl>
      <w:tblPr>
        <w:tblW w:w="10414" w:type="dxa"/>
        <w:tblLook w:val="00A0" w:firstRow="1" w:lastRow="0" w:firstColumn="1" w:lastColumn="0" w:noHBand="0" w:noVBand="0"/>
      </w:tblPr>
      <w:tblGrid>
        <w:gridCol w:w="10414"/>
      </w:tblGrid>
      <w:tr w:rsidR="006B7513" w:rsidRPr="00375E5B" w14:paraId="7D180D4F" w14:textId="77777777" w:rsidTr="00BC7B99">
        <w:tc>
          <w:tcPr>
            <w:tcW w:w="10414" w:type="dxa"/>
            <w:shd w:val="clear" w:color="auto" w:fill="auto"/>
          </w:tcPr>
          <w:p w14:paraId="64CBE4DE" w14:textId="77777777" w:rsidR="006B7513" w:rsidRPr="00375E5B" w:rsidRDefault="000B2EE6" w:rsidP="00DF6D49">
            <w:pPr>
              <w:pStyle w:val="HEADING2-BLUE"/>
            </w:pPr>
            <w:r w:rsidRPr="000B2EE6">
              <w:lastRenderedPageBreak/>
              <w:t>INSTRUCTIONAL STRATEGIES</w:t>
            </w:r>
          </w:p>
        </w:tc>
      </w:tr>
      <w:tr w:rsidR="00C84560" w:rsidRPr="00375E5B" w14:paraId="486C6374" w14:textId="77777777" w:rsidTr="00516629">
        <w:tc>
          <w:tcPr>
            <w:tcW w:w="10414" w:type="dxa"/>
            <w:shd w:val="clear" w:color="auto" w:fill="auto"/>
          </w:tcPr>
          <w:p w14:paraId="1EC388C9" w14:textId="77777777" w:rsidR="00C84560" w:rsidRDefault="00C84560" w:rsidP="009E4CE5">
            <w:pPr>
              <w:pStyle w:val="Heading3"/>
              <w:keepNext w:val="0"/>
              <w:spacing w:before="160" w:after="0"/>
            </w:pPr>
            <w:r w:rsidRPr="00375E5B">
              <w:t xml:space="preserve">FINDING </w:t>
            </w:r>
            <w:r w:rsidRPr="00DB0507">
              <w:t>INFORMATION IN THE TEXT</w:t>
            </w:r>
          </w:p>
          <w:p w14:paraId="4E634EE0" w14:textId="77777777" w:rsidR="009119EC" w:rsidRDefault="009119EC" w:rsidP="00D65882">
            <w:pPr>
              <w:spacing w:before="80"/>
            </w:pPr>
            <w:r w:rsidRPr="009119EC">
              <w:rPr>
                <w:rFonts w:eastAsia="Cambria"/>
                <w:b/>
                <w:caps/>
                <w:color w:val="FFFFFF"/>
                <w:szCs w:val="20"/>
                <w:shd w:val="clear" w:color="auto" w:fill="293B88"/>
              </w:rPr>
              <w:t>ASK QUESTIONS</w:t>
            </w:r>
            <w:r>
              <w:t xml:space="preserve"> to prompt the students to u</w:t>
            </w:r>
            <w:r w:rsidRPr="005A76A9">
              <w:t>se the title, hook</w:t>
            </w:r>
            <w:r>
              <w:t>,</w:t>
            </w:r>
            <w:r w:rsidRPr="005A76A9">
              <w:t xml:space="preserve"> and photo</w:t>
            </w:r>
            <w:r>
              <w:t xml:space="preserve"> on page 20</w:t>
            </w:r>
            <w:r w:rsidRPr="005A76A9">
              <w:t xml:space="preserve"> to </w:t>
            </w:r>
            <w:r w:rsidRPr="00EC46FC">
              <w:rPr>
                <w:b/>
              </w:rPr>
              <w:t>predict</w:t>
            </w:r>
            <w:r w:rsidRPr="005A76A9">
              <w:t xml:space="preserve"> </w:t>
            </w:r>
            <w:r>
              <w:t>the science angle in the story</w:t>
            </w:r>
            <w:r w:rsidRPr="005A76A9">
              <w:t>.</w:t>
            </w:r>
          </w:p>
          <w:p w14:paraId="52D5C8A2" w14:textId="77777777" w:rsidR="009119EC" w:rsidRPr="00C07AB8" w:rsidRDefault="009119EC" w:rsidP="00C07AB8">
            <w:pPr>
              <w:pStyle w:val="TSMbullets"/>
            </w:pPr>
            <w:r w:rsidRPr="00EC46FC">
              <w:t>Where are these stude</w:t>
            </w:r>
            <w:r w:rsidRPr="00C07AB8">
              <w:t>nts?</w:t>
            </w:r>
          </w:p>
          <w:p w14:paraId="6E7EBFD9" w14:textId="77777777" w:rsidR="009119EC" w:rsidRPr="00C07AB8" w:rsidRDefault="009119EC" w:rsidP="00C07AB8">
            <w:pPr>
              <w:pStyle w:val="TSMbullets"/>
            </w:pPr>
            <w:r w:rsidRPr="00C07AB8">
              <w:t>From the photo, what do you think has happened to their classroom?</w:t>
            </w:r>
          </w:p>
          <w:p w14:paraId="0F92CF3D" w14:textId="77777777" w:rsidR="009119EC" w:rsidRPr="00EC46FC" w:rsidRDefault="009119EC" w:rsidP="00C07AB8">
            <w:pPr>
              <w:pStyle w:val="TSMbullets"/>
              <w:rPr>
                <w:i w:val="0"/>
              </w:rPr>
            </w:pPr>
            <w:r w:rsidRPr="00C07AB8">
              <w:t xml:space="preserve">What does the opening </w:t>
            </w:r>
            <w:r w:rsidRPr="00EC46FC">
              <w:t>paragraph tell you?</w:t>
            </w:r>
          </w:p>
          <w:p w14:paraId="0E24FDC0" w14:textId="77777777" w:rsidR="009119EC" w:rsidRDefault="009119EC" w:rsidP="009119EC">
            <w:r w:rsidRPr="00C07AB8">
              <w:rPr>
                <w:rFonts w:eastAsia="Cambria"/>
                <w:b/>
                <w:caps/>
                <w:color w:val="FFFFFF"/>
                <w:szCs w:val="20"/>
                <w:shd w:val="clear" w:color="auto" w:fill="293B88"/>
              </w:rPr>
              <w:t>PROMPT</w:t>
            </w:r>
            <w:r>
              <w:t xml:space="preserve"> the students to r</w:t>
            </w:r>
            <w:r w:rsidRPr="005A76A9">
              <w:t xml:space="preserve">ead and </w:t>
            </w:r>
            <w:r w:rsidRPr="00C07AB8">
              <w:rPr>
                <w:rFonts w:eastAsia="Cambria"/>
                <w:b/>
                <w:caps/>
                <w:color w:val="FFFFFF"/>
                <w:szCs w:val="20"/>
                <w:shd w:val="clear" w:color="auto" w:fill="293B88"/>
              </w:rPr>
              <w:t>DISCUSS</w:t>
            </w:r>
            <w:r>
              <w:t xml:space="preserve"> the letter from the zoo on page 21. Using the Google Slides version of the article, show t</w:t>
            </w:r>
            <w:r w:rsidRPr="00B27996">
              <w:t xml:space="preserve">he letter </w:t>
            </w:r>
            <w:r>
              <w:t xml:space="preserve">on a screen or interactive whiteboard </w:t>
            </w:r>
            <w:r w:rsidRPr="00B27996">
              <w:t>so</w:t>
            </w:r>
            <w:r>
              <w:t xml:space="preserve"> you can highlight</w:t>
            </w:r>
            <w:r w:rsidRPr="00B27996">
              <w:t xml:space="preserve"> the key</w:t>
            </w:r>
            <w:r>
              <w:t xml:space="preserve"> </w:t>
            </w:r>
            <w:r w:rsidRPr="00B27996">
              <w:t>words</w:t>
            </w:r>
            <w:r>
              <w:t>.</w:t>
            </w:r>
          </w:p>
          <w:p w14:paraId="3C277722" w14:textId="01EE60BE" w:rsidR="009119EC" w:rsidRPr="00EC46FC" w:rsidRDefault="009119EC" w:rsidP="00C07AB8">
            <w:pPr>
              <w:pStyle w:val="TSMbullets"/>
              <w:rPr>
                <w:i w:val="0"/>
              </w:rPr>
            </w:pPr>
            <w:r w:rsidRPr="00EC46FC">
              <w:t>What words in the letter give the reader clues about Room 7’s task?</w:t>
            </w:r>
            <w:r w:rsidR="00E6304A">
              <w:t xml:space="preserve"> </w:t>
            </w:r>
          </w:p>
          <w:p w14:paraId="511218A9" w14:textId="77777777" w:rsidR="009119EC" w:rsidRPr="00EC46FC" w:rsidRDefault="009119EC" w:rsidP="00C07AB8">
            <w:pPr>
              <w:pStyle w:val="TSMbullets"/>
              <w:rPr>
                <w:i w:val="0"/>
              </w:rPr>
            </w:pPr>
            <w:r w:rsidRPr="00EC46FC">
              <w:t>What are the elephant keepers asking Room 7 to do and why?</w:t>
            </w:r>
          </w:p>
          <w:p w14:paraId="3E48E5E9" w14:textId="3869A7DF" w:rsidR="009119EC" w:rsidRPr="00A2702F" w:rsidRDefault="009119EC" w:rsidP="009119EC">
            <w:r w:rsidRPr="009642A7">
              <w:t>As t</w:t>
            </w:r>
            <w:r w:rsidRPr="00A2702F">
              <w:t xml:space="preserve">he students read, </w:t>
            </w:r>
            <w:r w:rsidRPr="00C07AB8">
              <w:rPr>
                <w:rFonts w:eastAsia="Cambria"/>
                <w:b/>
                <w:caps/>
                <w:color w:val="FFFFFF"/>
                <w:szCs w:val="20"/>
                <w:shd w:val="clear" w:color="auto" w:fill="293B88"/>
              </w:rPr>
              <w:t>PROMPT</w:t>
            </w:r>
            <w:r w:rsidRPr="00A2702F">
              <w:t xml:space="preserve"> them to </w:t>
            </w:r>
            <w:r>
              <w:t>follow the photo sequence to work out what is happening and</w:t>
            </w:r>
            <w:r w:rsidRPr="00A2702F">
              <w:t xml:space="preserve"> keep track of who is speaking.</w:t>
            </w:r>
            <w:r w:rsidR="00E6304A">
              <w:t xml:space="preserve"> </w:t>
            </w:r>
          </w:p>
          <w:p w14:paraId="0DA8DF4F" w14:textId="7FA85370" w:rsidR="009119EC" w:rsidRPr="00C07AB8" w:rsidRDefault="009119EC" w:rsidP="00C07AB8">
            <w:pPr>
              <w:pStyle w:val="TSMbullets"/>
            </w:pPr>
            <w:r w:rsidRPr="00C07AB8">
              <w:t xml:space="preserve">On page 22, someone says </w:t>
            </w:r>
            <w:r w:rsidR="00516629">
              <w:t>“</w:t>
            </w:r>
            <w:r w:rsidRPr="00C07AB8">
              <w:t>here are the ingredients the zoo sent</w:t>
            </w:r>
            <w:r w:rsidR="00516629">
              <w:t>”</w:t>
            </w:r>
            <w:r w:rsidRPr="00C07AB8">
              <w:t>. Who do you think this is?</w:t>
            </w:r>
          </w:p>
          <w:p w14:paraId="228B8E00" w14:textId="77777777" w:rsidR="009119EC" w:rsidRPr="00EC46FC" w:rsidRDefault="009119EC" w:rsidP="00C07AB8">
            <w:pPr>
              <w:pStyle w:val="TSMbullets"/>
              <w:rPr>
                <w:i w:val="0"/>
              </w:rPr>
            </w:pPr>
            <w:r w:rsidRPr="00C07AB8">
              <w:t>Wha</w:t>
            </w:r>
            <w:r w:rsidRPr="00EC46FC">
              <w:t xml:space="preserve">t order </w:t>
            </w:r>
            <w:r>
              <w:t>did</w:t>
            </w:r>
            <w:r w:rsidRPr="00EC46FC">
              <w:t xml:space="preserve"> Scientist Reid mix the ingredients? Why do you think she mixed them in this order?</w:t>
            </w:r>
          </w:p>
          <w:p w14:paraId="6F3A2B00" w14:textId="77777777" w:rsidR="009119EC" w:rsidRDefault="009119EC" w:rsidP="009119EC">
            <w:r w:rsidRPr="00C07AB8">
              <w:rPr>
                <w:rFonts w:eastAsia="Cambria"/>
                <w:b/>
                <w:caps/>
                <w:color w:val="FFFFFF"/>
                <w:szCs w:val="20"/>
                <w:shd w:val="clear" w:color="auto" w:fill="293B88"/>
              </w:rPr>
              <w:t>PROMPT</w:t>
            </w:r>
            <w:r>
              <w:t xml:space="preserve"> the students to notice the </w:t>
            </w:r>
            <w:r w:rsidRPr="005A76A9">
              <w:t>measurements</w:t>
            </w:r>
            <w:r>
              <w:t>.</w:t>
            </w:r>
          </w:p>
          <w:p w14:paraId="259097B6" w14:textId="4FE4F864" w:rsidR="009119EC" w:rsidRPr="00EC46FC" w:rsidRDefault="009119EC" w:rsidP="00C07AB8">
            <w:pPr>
              <w:pStyle w:val="TSMbullets"/>
              <w:rPr>
                <w:i w:val="0"/>
              </w:rPr>
            </w:pPr>
            <w:r w:rsidRPr="00EC46FC">
              <w:t xml:space="preserve">On page 23, Scientist Reid reminds the </w:t>
            </w:r>
            <w:r w:rsidR="00516629">
              <w:t>“</w:t>
            </w:r>
            <w:r w:rsidRPr="00EC46FC">
              <w:t>LAB 7 team</w:t>
            </w:r>
            <w:r w:rsidR="00516629">
              <w:t>”</w:t>
            </w:r>
            <w:r w:rsidRPr="00EC46FC">
              <w:t xml:space="preserve"> about the importance of measurement. </w:t>
            </w:r>
            <w:r w:rsidRPr="00C07AB8">
              <w:rPr>
                <w:b/>
                <w:i w:val="0"/>
                <w:caps/>
                <w:color w:val="FFFFFF"/>
                <w:shd w:val="clear" w:color="auto" w:fill="293B88"/>
              </w:rPr>
              <w:t>SKIM</w:t>
            </w:r>
            <w:r w:rsidRPr="00EC46FC">
              <w:t xml:space="preserve"> the text and see if you can find all the examples of measurements. </w:t>
            </w:r>
          </w:p>
          <w:p w14:paraId="3718EC92" w14:textId="3BBB223B" w:rsidR="009119EC" w:rsidRPr="00A173BF" w:rsidRDefault="009119EC" w:rsidP="00C07AB8">
            <w:pPr>
              <w:spacing w:before="60" w:after="80"/>
            </w:pPr>
            <w:r>
              <w:t xml:space="preserve">The students could </w:t>
            </w:r>
            <w:r w:rsidR="00FB323A" w:rsidRPr="00474457">
              <w:rPr>
                <w:b/>
              </w:rPr>
              <w:t>summarise</w:t>
            </w:r>
            <w:r w:rsidR="00FB323A">
              <w:t xml:space="preserve"> </w:t>
            </w:r>
            <w:r>
              <w:t xml:space="preserve">the investigation in the form of </w:t>
            </w:r>
            <w:r w:rsidRPr="00A173BF">
              <w:t>a letter to the zoo</w:t>
            </w:r>
            <w:r>
              <w:t>,</w:t>
            </w:r>
            <w:r w:rsidRPr="00A173BF">
              <w:t xml:space="preserve"> outlining </w:t>
            </w:r>
            <w:r>
              <w:t>how they</w:t>
            </w:r>
            <w:r w:rsidRPr="00A173BF">
              <w:t xml:space="preserve"> plan</w:t>
            </w:r>
            <w:r>
              <w:t>ned</w:t>
            </w:r>
            <w:r w:rsidRPr="00A173BF">
              <w:t xml:space="preserve"> to solve the</w:t>
            </w:r>
            <w:r>
              <w:t xml:space="preserve"> elephant keepers’</w:t>
            </w:r>
            <w:r w:rsidRPr="00A173BF">
              <w:t xml:space="preserve"> problem</w:t>
            </w:r>
            <w:r>
              <w:t>.</w:t>
            </w:r>
            <w:r w:rsidR="00E6304A">
              <w:t xml:space="preserve"> </w:t>
            </w:r>
          </w:p>
          <w:p w14:paraId="52387381" w14:textId="77777777" w:rsidR="009119EC" w:rsidRPr="00C07AB8" w:rsidRDefault="009119EC" w:rsidP="00C07AB8">
            <w:pPr>
              <w:pStyle w:val="Heading3"/>
            </w:pPr>
            <w:r>
              <w:t>DEALING WITH SCIENTIFIC VOCABULARY</w:t>
            </w:r>
          </w:p>
          <w:p w14:paraId="5AB40D3A" w14:textId="77777777" w:rsidR="000C05FC" w:rsidRPr="00375E5B" w:rsidRDefault="009119EC" w:rsidP="00C07AB8">
            <w:pPr>
              <w:spacing w:before="0"/>
            </w:pPr>
            <w:r w:rsidRPr="00C07AB8">
              <w:rPr>
                <w:b/>
                <w:caps/>
                <w:color w:val="FFFFFF"/>
                <w:shd w:val="clear" w:color="auto" w:fill="293B88"/>
              </w:rPr>
              <w:t>PROMPT</w:t>
            </w:r>
            <w:r w:rsidRPr="00227331">
              <w:t xml:space="preserve"> the students to </w:t>
            </w:r>
            <w:r w:rsidRPr="00C07AB8">
              <w:rPr>
                <w:b/>
                <w:caps/>
                <w:color w:val="FFFFFF"/>
                <w:shd w:val="clear" w:color="auto" w:fill="293B88"/>
              </w:rPr>
              <w:t>IDENTIFY</w:t>
            </w:r>
            <w:r>
              <w:t xml:space="preserve"> any</w:t>
            </w:r>
            <w:r w:rsidRPr="00227331">
              <w:t xml:space="preserve"> </w:t>
            </w:r>
            <w:r w:rsidRPr="005A76A9">
              <w:t>unknown vocabulary and investigate the meanings.</w:t>
            </w:r>
            <w:r>
              <w:t xml:space="preserve"> Decide together which words are important for the science investigation. Put </w:t>
            </w:r>
            <w:r w:rsidRPr="005A76A9">
              <w:t xml:space="preserve">these words </w:t>
            </w:r>
            <w:r>
              <w:t xml:space="preserve">and their meanings </w:t>
            </w:r>
            <w:r w:rsidRPr="005A76A9">
              <w:t xml:space="preserve">on a word wall, including examples </w:t>
            </w:r>
            <w:r>
              <w:t xml:space="preserve">of how the words are </w:t>
            </w:r>
            <w:r w:rsidRPr="005A76A9">
              <w:t>used in sentences</w:t>
            </w:r>
            <w:r>
              <w:t>.</w:t>
            </w:r>
            <w:r w:rsidR="000C05FC" w:rsidRPr="00913377">
              <w:t xml:space="preserve"> </w:t>
            </w:r>
          </w:p>
        </w:tc>
      </w:tr>
    </w:tbl>
    <w:p w14:paraId="01303CE0" w14:textId="77777777" w:rsidR="00747680" w:rsidRPr="00C91741" w:rsidRDefault="00747680" w:rsidP="00902000">
      <w:pPr>
        <w:spacing w:before="0" w:line="240" w:lineRule="auto"/>
      </w:pPr>
    </w:p>
    <w:p w14:paraId="329C07C9" w14:textId="77777777" w:rsidR="009F3BE8" w:rsidRPr="009F3BE8" w:rsidRDefault="009F3BE8" w:rsidP="00FB705B">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7215"/>
        <w:gridCol w:w="3241"/>
      </w:tblGrid>
      <w:tr w:rsidR="00B408C6" w14:paraId="002CB8C6" w14:textId="77777777" w:rsidTr="00D47797">
        <w:tc>
          <w:tcPr>
            <w:tcW w:w="10456" w:type="dxa"/>
            <w:gridSpan w:val="2"/>
            <w:shd w:val="clear" w:color="auto" w:fill="auto"/>
          </w:tcPr>
          <w:p w14:paraId="26E37C85" w14:textId="7C4B2D2F" w:rsidR="00B408C6" w:rsidRDefault="0083182E" w:rsidP="00FB705B">
            <w:pPr>
              <w:pStyle w:val="Heading1"/>
              <w:pageBreakBefore/>
              <w:spacing w:line="360" w:lineRule="auto"/>
            </w:pPr>
            <w:r>
              <w:rPr>
                <w:noProof/>
                <w:lang w:eastAsia="en-NZ"/>
              </w:rPr>
              <w:lastRenderedPageBreak/>
              <w:pict w14:anchorId="373AC28C">
                <v:roundrect id="Rounded Rectangle 48" o:spid="_x0000_s1383" style="position:absolute;left:0;text-align:left;margin-left:-5.65pt;margin-top:0;width:521.85pt;height:28.5pt;z-index:-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E117FA">
              <w:t>Key science ideas</w:t>
            </w:r>
          </w:p>
        </w:tc>
      </w:tr>
      <w:tr w:rsidR="0011405D" w14:paraId="6D856DCB" w14:textId="77777777" w:rsidTr="00717FB9">
        <w:tc>
          <w:tcPr>
            <w:tcW w:w="6167" w:type="dxa"/>
            <w:shd w:val="clear" w:color="auto" w:fill="auto"/>
          </w:tcPr>
          <w:p w14:paraId="514FB0EB" w14:textId="542067A4" w:rsidR="006F442D" w:rsidRDefault="0083182E" w:rsidP="00922369">
            <w:pPr>
              <w:spacing w:before="240"/>
            </w:pPr>
            <w:r>
              <w:rPr>
                <w:noProof/>
                <w:lang w:eastAsia="en-NZ"/>
              </w:rPr>
              <w:pict w14:anchorId="7948AF0F">
                <v:line id="Straight Connector 98" o:spid="_x0000_s1359" style="position:absolute;flip:x;z-index:11;visibility:visible;mso-position-horizontal-relative:text;mso-position-vertical-relative:text;mso-width-relative:margin;mso-height-relative:margin" from="214.2pt,198pt" to="363pt,20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w14:anchorId="64465571">
                <v:line id="Straight Connector 96" o:spid="_x0000_s1362" style="position:absolute;flip:x;z-index:12;visibility:visible;mso-position-horizontal-relative:text;mso-position-vertical-relative:text;mso-height-relative:margin" from="63pt,42.1pt" to="363.95pt,1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noProof/>
                <w:lang w:eastAsia="en-NZ"/>
              </w:rPr>
              <w:pict w14:anchorId="7470B893">
                <v:line id="Straight Connector 97" o:spid="_x0000_s1356" style="position:absolute;flip:x;z-index:10;visibility:visible;mso-position-horizontal-relative:text;mso-position-vertical-relative:text;mso-width-relative:margin;mso-height-relative:margin" from="194.65pt,109.15pt" to="363.85pt,1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w14:anchorId="165DE0D7">
                <v:shape id="Picture 3" o:spid="_x0000_i1027" type="#_x0000_t75" style="width:347.1pt;height:240.45pt;visibility:visible;mso-wrap-style:square" o:bordertopcolor="#d9d9d9" o:borderleftcolor="#d9d9d9" o:borderbottomcolor="#d9d9d9" o:borderrightcolor="#d9d9d9">
                  <v:imagedata r:id="rId19" o:title=""/>
                  <w10:bordertop type="single" width="6"/>
                  <w10:borderleft type="single" width="6"/>
                  <w10:borderbottom type="single" width="6"/>
                  <w10:borderright type="single" width="6"/>
                </v:shape>
              </w:pict>
            </w:r>
          </w:p>
          <w:p w14:paraId="31F8793F" w14:textId="77777777" w:rsidR="00202787" w:rsidRDefault="00202787" w:rsidP="00202787">
            <w:pPr>
              <w:spacing w:before="200"/>
            </w:pPr>
          </w:p>
          <w:p w14:paraId="24502C9F" w14:textId="77777777" w:rsidR="00202787" w:rsidRDefault="00202787" w:rsidP="00202787">
            <w:pPr>
              <w:spacing w:before="200"/>
            </w:pPr>
          </w:p>
        </w:tc>
        <w:tc>
          <w:tcPr>
            <w:tcW w:w="4289" w:type="dxa"/>
            <w:shd w:val="clear" w:color="auto" w:fill="auto"/>
          </w:tcPr>
          <w:p w14:paraId="32CC9539" w14:textId="73E9BBFD" w:rsidR="006B2872" w:rsidRDefault="0083182E" w:rsidP="00BC7B99">
            <w:r>
              <w:rPr>
                <w:noProof/>
                <w:lang w:eastAsia="en-NZ"/>
              </w:rPr>
              <w:pict w14:anchorId="13D32AFE">
                <v:group id="_x0000_s1430" style="position:absolute;margin-left:2.95pt;margin-top:94.2pt;width:152.2pt;height:47.05pt;z-index:18;mso-position-horizontal-relative:text;mso-position-vertical-relative:text" coordorigin="6473,3126" coordsize="4576,941">
                  <v:shapetype id="_x0000_t202" coordsize="21600,21600" o:spt="202" path="m,l,21600r21600,l21600,xe">
                    <v:stroke joinstyle="miter"/>
                    <v:path gradientshapeok="t" o:connecttype="rect"/>
                  </v:shapetype>
                  <v:shape id="_x0000_s1338" type="#_x0000_t202" style="position:absolute;left:6583;top:3161;width:4320;height:780;visibility:visible;mso-width-relative:margin;mso-height-relative:margin" filled="f" stroked="f">
                    <v:textbox style="mso-next-textbox:#_x0000_s1338">
                      <w:txbxContent>
                        <w:p w14:paraId="29C1E35B" w14:textId="25D7FD92" w:rsidR="00DC5980" w:rsidRDefault="00474457" w:rsidP="00AC20AC">
                          <w:r>
                            <w:t>Chemical reactions can occur when materials are mixed.</w:t>
                          </w:r>
                        </w:p>
                      </w:txbxContent>
                    </v:textbox>
                  </v:shape>
                  <v:roundrect id="_x0000_s1339" style="position:absolute;left:6473;top:3126;width:4576;height:941;visibility:visible;mso-width-relative:margin;mso-height-relative:margin;v-text-anchor:middle" arcsize="10923f" filled="f" strokecolor="#7f7f7f"/>
                </v:group>
              </w:pict>
            </w:r>
            <w:r>
              <w:rPr>
                <w:noProof/>
                <w:lang w:eastAsia="en-NZ"/>
              </w:rPr>
              <w:pict w14:anchorId="27251410">
                <v:group id="_x0000_s1402" style="position:absolute;margin-left:2.15pt;margin-top:167pt;width:152.2pt;height:61.15pt;z-index:15;mso-position-horizontal-relative:text;mso-position-vertical-relative:text" coordorigin="6489,4310" coordsize="4576,941">
                  <v:shape id="_x0000_s1329" type="#_x0000_t202" style="position:absolute;left:6610;top:4349;width:4320;height:752;visibility:visible;mso-width-relative:margin;mso-height-relative:margin" filled="f" stroked="f">
                    <v:textbox style="mso-next-textbox:#_x0000_s1329">
                      <w:txbxContent>
                        <w:p w14:paraId="2BA70023" w14:textId="6B2F5688" w:rsidR="00DC5980" w:rsidRDefault="00474457" w:rsidP="00AC20AC">
                          <w:r>
                            <w:t>Students carry out an appropriate investigation to test their ideas.</w:t>
                          </w:r>
                        </w:p>
                      </w:txbxContent>
                    </v:textbox>
                  </v:shape>
                  <v:roundrect id="_x0000_s1330" style="position:absolute;left:6489;top:4310;width:4576;height:941;visibility:visible;mso-width-relative:margin;mso-height-relative:margin;v-text-anchor:middle" arcsize="10923f" filled="f" strokecolor="#7f7f7f"/>
                </v:group>
              </w:pict>
            </w:r>
            <w:r>
              <w:rPr>
                <w:noProof/>
                <w:lang w:eastAsia="en-NZ"/>
              </w:rPr>
              <w:pict w14:anchorId="547F6FB8">
                <v:group id="_x0000_s1391" style="position:absolute;margin-left:2.95pt;margin-top:24.85pt;width:152.2pt;height:47.05pt;z-index:13;mso-position-horizontal-relative:text;mso-position-vertical-relative:text" coordorigin="6505,3697" coordsize="4441,941">
                  <v:shape id="_x0000_s1335" type="#_x0000_t202" style="position:absolute;left:6622;top:3761;width:4193;height:752;visibility:visible;mso-width-relative:margin;mso-height-relative:margin" filled="f" stroked="f">
                    <v:textbox style="mso-next-textbox:#_x0000_s1335">
                      <w:txbxContent>
                        <w:p w14:paraId="2CCC2627" w14:textId="410AAE1F" w:rsidR="00DC5980" w:rsidRDefault="00474457" w:rsidP="00AC20AC">
                          <w:r>
                            <w:t>Students ask questions that can lead to investigations.</w:t>
                          </w:r>
                        </w:p>
                      </w:txbxContent>
                    </v:textbox>
                  </v:shape>
                  <v:roundrect id="_x0000_s1336" style="position:absolute;left:6505;top:3697;width:4441;height:941;visibility:visible;mso-width-relative:margin;mso-height-relative:margin;v-text-anchor:middle" arcsize="10923f" filled="f" strokecolor="#7f7f7f"/>
                </v:group>
              </w:pict>
            </w:r>
          </w:p>
        </w:tc>
      </w:tr>
      <w:tr w:rsidR="0011405D" w14:paraId="5705C6ED" w14:textId="77777777" w:rsidTr="00717FB9">
        <w:trPr>
          <w:trHeight w:val="6520"/>
        </w:trPr>
        <w:tc>
          <w:tcPr>
            <w:tcW w:w="6167" w:type="dxa"/>
            <w:shd w:val="clear" w:color="auto" w:fill="auto"/>
          </w:tcPr>
          <w:p w14:paraId="0288745D" w14:textId="2D6CBE73" w:rsidR="00A9749D" w:rsidRDefault="00A9749D" w:rsidP="00AE7194">
            <w:pPr>
              <w:spacing w:before="200"/>
            </w:pPr>
          </w:p>
          <w:p w14:paraId="32D1E687" w14:textId="5E38A63F" w:rsidR="00B122CA" w:rsidRDefault="0083182E" w:rsidP="00AE7194">
            <w:pPr>
              <w:spacing w:before="200"/>
            </w:pPr>
            <w:r>
              <w:rPr>
                <w:noProof/>
                <w:lang w:eastAsia="en-NZ"/>
              </w:rPr>
              <w:pict w14:anchorId="37EDD1BE">
                <v:line id="_x0000_s1460" style="position:absolute;flip:x;z-index:23;visibility:visible;mso-position-horizontal-relative:text;mso-position-vertical-relative:text;mso-width-relative:margin;mso-height-relative:margin" from="300.15pt,110.6pt" to="363.9pt,18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noProof/>
                <w:sz w:val="24"/>
                <w:szCs w:val="24"/>
                <w:lang w:eastAsia="en-NZ"/>
              </w:rPr>
              <w:pict w14:anchorId="39942F14">
                <v:line id="Straight Connector 99" o:spid="_x0000_s1363" style="position:absolute;flip:x;z-index:9;visibility:visible;mso-position-horizontal-relative:text;mso-position-vertical-relative:text;mso-width-relative:margin;mso-height-relative:margin" from="251.05pt,179.15pt" to="365.25pt,19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noProof/>
                <w:sz w:val="24"/>
                <w:szCs w:val="24"/>
                <w:lang w:eastAsia="en-NZ"/>
              </w:rPr>
              <w:pict w14:anchorId="04DEEFEE">
                <v:line id="Straight Connector 141" o:spid="_x0000_s1358" style="position:absolute;flip:x y;z-index:8;visibility:visible;mso-position-horizontal-relative:text;mso-position-vertical-relative:text;mso-width-relative:margin;mso-height-relative:margin" from="290.35pt,87.4pt" to="364.6pt,10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noProof/>
                <w:sz w:val="24"/>
                <w:szCs w:val="24"/>
                <w:lang w:eastAsia="en-NZ"/>
              </w:rPr>
              <w:pict w14:anchorId="37EDD1BE">
                <v:line id="Straight Connector 140" o:spid="_x0000_s1357" style="position:absolute;flip:x;z-index:7;visibility:visible;mso-position-horizontal-relative:text;mso-position-vertical-relative:text;mso-width-relative:margin;mso-height-relative:margin" from="267.4pt,34.65pt" to="363.9pt,5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noProof/>
                <w:lang w:eastAsia="en-NZ"/>
              </w:rPr>
              <w:pict w14:anchorId="37EDD1BE">
                <v:line id="_x0000_s1459" style="position:absolute;flip:x;z-index:22;visibility:visible;mso-position-horizontal-relative:text;mso-position-vertical-relative:text;mso-width-relative:margin;mso-height-relative:margin" from="146.6pt,34.65pt" to="364.8pt,11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noProof/>
                <w:lang w:eastAsia="en-NZ"/>
              </w:rPr>
              <w:pict w14:anchorId="2936BCA8">
                <v:shape id="Picture 4" o:spid="_x0000_i1028" type="#_x0000_t75" style="width:348.45pt;height:244.55pt;visibility:visible;mso-wrap-style:square" o:bordertopcolor="#d9d9d9" o:borderleftcolor="#d9d9d9" o:borderbottomcolor="#d9d9d9" o:borderrightcolor="#d9d9d9">
                  <v:imagedata r:id="rId20" o:title=""/>
                  <w10:bordertop type="single" width="6"/>
                  <w10:borderleft type="single" width="6"/>
                  <w10:borderbottom type="single" width="6"/>
                  <w10:borderright type="single" width="6"/>
                </v:shape>
              </w:pict>
            </w:r>
          </w:p>
        </w:tc>
        <w:tc>
          <w:tcPr>
            <w:tcW w:w="4289" w:type="dxa"/>
            <w:shd w:val="clear" w:color="auto" w:fill="auto"/>
          </w:tcPr>
          <w:p w14:paraId="3985A488" w14:textId="678FE854" w:rsidR="00A9749D" w:rsidRDefault="0083182E" w:rsidP="00637DCF">
            <w:pPr>
              <w:tabs>
                <w:tab w:val="left" w:pos="1048"/>
              </w:tabs>
              <w:ind w:right="-108"/>
            </w:pPr>
            <w:r>
              <w:rPr>
                <w:noProof/>
                <w:lang w:eastAsia="en-NZ"/>
              </w:rPr>
              <w:pict w14:anchorId="1D71EA79">
                <v:group id="_x0000_s1420" style="position:absolute;margin-left:3.3pt;margin-top:109.3pt;width:152.9pt;height:54.5pt;z-index:17;mso-position-horizontal-relative:text;mso-position-vertical-relative:text" coordorigin="6444,11416" coordsize="4530,1118">
                  <v:shape id="_x0000_s1389" type="#_x0000_t202" style="position:absolute;left:6529;top:11428;width:4320;height:1002;visibility:visible;mso-width-relative:margin;mso-height-relative:margin" filled="f" stroked="f">
                    <v:textbox style="mso-next-textbox:#_x0000_s1389">
                      <w:txbxContent>
                        <w:p w14:paraId="3D9713E2" w14:textId="78665276" w:rsidR="00363034" w:rsidRDefault="00C8272C" w:rsidP="00363034">
                          <w:r>
                            <w:t>Students ask questions to develop explanations about their observations.</w:t>
                          </w:r>
                        </w:p>
                      </w:txbxContent>
                    </v:textbox>
                  </v:shape>
                  <v:roundrect id="_x0000_s1354" style="position:absolute;left:6444;top:11416;width:4530;height:1118;visibility:visible;mso-width-relative:margin;mso-height-relative:margin;v-text-anchor:middle" arcsize="10923f" filled="f" strokecolor="#7f7f7f"/>
                </v:group>
              </w:pict>
            </w:r>
            <w:r>
              <w:rPr>
                <w:noProof/>
                <w:lang w:eastAsia="en-NZ"/>
              </w:rPr>
              <w:pict w14:anchorId="363CD58F">
                <v:group id="_x0000_s1396" style="position:absolute;margin-left:3.3pt;margin-top:39.7pt;width:152.9pt;height:45.3pt;z-index:14;mso-position-horizontal-relative:text;mso-position-vertical-relative:text" coordorigin="6478,11422" coordsize="4522,934">
                  <v:roundrect id="_x0000_s1390" style="position:absolute;left:6478;top:11422;width:4522;height:934;visibility:visible;mso-width-relative:margin;mso-height-relative:margin;v-text-anchor:middle" arcsize="10923f" filled="f" strokecolor="#7f7f7f"/>
                  <v:shape id="_x0000_s1353" type="#_x0000_t202" style="position:absolute;left:6626;top:11422;width:4320;height:793;visibility:visible;mso-width-relative:margin;mso-height-relative:margin" filled="f" stroked="f">
                    <v:textbox style="mso-next-textbox:#_x0000_s1353">
                      <w:txbxContent>
                        <w:p w14:paraId="2F4689FB" w14:textId="77777777" w:rsidR="00C8272C" w:rsidRDefault="00C8272C" w:rsidP="00C8272C">
                          <w:r>
                            <w:t>Evidence is based on observations.</w:t>
                          </w:r>
                        </w:p>
                        <w:p w14:paraId="79889148" w14:textId="6E7C3D3F" w:rsidR="00DC5980" w:rsidRDefault="00DC5980"/>
                      </w:txbxContent>
                    </v:textbox>
                  </v:shape>
                </v:group>
              </w:pict>
            </w:r>
            <w:r>
              <w:rPr>
                <w:noProof/>
                <w:lang w:eastAsia="en-NZ"/>
              </w:rPr>
              <w:pict w14:anchorId="6457F57F">
                <v:group id="_x0000_s1419" style="position:absolute;margin-left:3.5pt;margin-top:186.6pt;width:152.9pt;height:49.1pt;z-index:16;mso-position-horizontal-relative:text;mso-position-vertical-relative:text" coordorigin="6408,8660" coordsize="4547,879">
                  <v:shape id="Text Box 102" o:spid="_x0000_s1350" type="#_x0000_t202" style="position:absolute;left:6532;top:8687;width:4320;height:852;visibility:visible;mso-width-relative:margin;mso-height-relative:margin" filled="f" stroked="f">
                    <v:textbox style="mso-next-textbox:#Text Box 102">
                      <w:txbxContent>
                        <w:p w14:paraId="752B8370" w14:textId="3878F298" w:rsidR="00DC5980" w:rsidRDefault="00C8272C" w:rsidP="00AC20AC">
                          <w:r>
                            <w:t>Gas production and heating are evidence of chemical change.</w:t>
                          </w:r>
                        </w:p>
                      </w:txbxContent>
                    </v:textbox>
                  </v:shape>
                  <v:roundrect id="Rounded Rectangle 92" o:spid="_x0000_s1351" style="position:absolute;left:6408;top:8660;width:4547;height:879;visibility:visible;mso-width-relative:margin;mso-height-relative:margin;v-text-anchor:middle" arcsize="10923f" filled="f" strokecolor="#7f7f7f"/>
                </v:group>
              </w:pict>
            </w:r>
          </w:p>
        </w:tc>
      </w:tr>
    </w:tbl>
    <w:p w14:paraId="13AD63EB" w14:textId="77777777" w:rsidR="00D47797" w:rsidRPr="00D47797" w:rsidRDefault="00D47797" w:rsidP="00D47797">
      <w:pPr>
        <w:spacing w:before="0"/>
        <w:rPr>
          <w:vanish/>
        </w:rPr>
      </w:pPr>
    </w:p>
    <w:tbl>
      <w:tblPr>
        <w:tblW w:w="10414" w:type="dxa"/>
        <w:tblLook w:val="00A0" w:firstRow="1" w:lastRow="0" w:firstColumn="1" w:lastColumn="0" w:noHBand="0" w:noVBand="0"/>
      </w:tblPr>
      <w:tblGrid>
        <w:gridCol w:w="10403"/>
        <w:gridCol w:w="11"/>
      </w:tblGrid>
      <w:tr w:rsidR="00623B26" w:rsidRPr="00375E5B" w14:paraId="6A09B952" w14:textId="77777777" w:rsidTr="00210147">
        <w:tc>
          <w:tcPr>
            <w:tcW w:w="10414" w:type="dxa"/>
            <w:gridSpan w:val="2"/>
            <w:shd w:val="clear" w:color="auto" w:fill="auto"/>
          </w:tcPr>
          <w:p w14:paraId="7DDEDE79" w14:textId="77777777" w:rsidR="00623B26" w:rsidRPr="003C1582" w:rsidRDefault="0011405D" w:rsidP="00ED49F8">
            <w:pPr>
              <w:pStyle w:val="Heading1"/>
              <w:pageBreakBefore/>
              <w:spacing w:line="360" w:lineRule="auto"/>
            </w:pPr>
            <w:r w:rsidRPr="003C1582">
              <w:lastRenderedPageBreak/>
              <w:t>Exploring the science</w:t>
            </w:r>
          </w:p>
        </w:tc>
      </w:tr>
      <w:tr w:rsidR="00142D9C" w:rsidRPr="00375E5B" w14:paraId="296CF396" w14:textId="77777777" w:rsidTr="00393514">
        <w:tc>
          <w:tcPr>
            <w:tcW w:w="10414" w:type="dxa"/>
            <w:gridSpan w:val="2"/>
            <w:shd w:val="clear" w:color="auto" w:fill="auto"/>
          </w:tcPr>
          <w:p w14:paraId="12177840" w14:textId="477FEF16" w:rsidR="00FF0B01" w:rsidRPr="00375E5B" w:rsidRDefault="0083182E" w:rsidP="00FF0B01">
            <w:pPr>
              <w:spacing w:after="120"/>
            </w:pPr>
            <w:r>
              <w:rPr>
                <w:noProof/>
                <w:lang w:eastAsia="en-NZ"/>
              </w:rPr>
              <w:pict w14:anchorId="56D9B23A">
                <v:roundrect id="_x0000_s1431" style="position:absolute;margin-left:-5.65pt;margin-top:-30.45pt;width:519.85pt;height:28.5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FF0B01">
              <w:t xml:space="preserve">Some activities focus directly on the science capability of </w:t>
            </w:r>
            <w:r w:rsidR="00516629">
              <w:t>“</w:t>
            </w:r>
            <w:r w:rsidR="00FF0B01">
              <w:t>using evidence to support ideas</w:t>
            </w:r>
            <w:r w:rsidR="00516629">
              <w:t>”</w:t>
            </w:r>
            <w:r w:rsidR="00FF0B01">
              <w:t xml:space="preserve"> and the Nature of Science strand. Other activities extend student content knowledge. You are encouraged to adapt these activities to make the focus on Nature of Science explicit and to support students to develop the capability of using evidence to support ideas.</w:t>
            </w:r>
          </w:p>
        </w:tc>
      </w:tr>
      <w:tr w:rsidR="00F71599" w:rsidRPr="00375E5B" w14:paraId="33CF76DB" w14:textId="77777777" w:rsidTr="00FC3444">
        <w:tc>
          <w:tcPr>
            <w:tcW w:w="10414" w:type="dxa"/>
            <w:gridSpan w:val="2"/>
            <w:shd w:val="clear" w:color="auto" w:fill="auto"/>
          </w:tcPr>
          <w:p w14:paraId="765EF44F" w14:textId="65B1F9AB" w:rsidR="00F71599" w:rsidRPr="00375E5B" w:rsidRDefault="0083182E" w:rsidP="00F71599">
            <w:pPr>
              <w:pStyle w:val="Heading2-Science"/>
            </w:pPr>
            <w:r>
              <w:rPr>
                <w:noProof/>
              </w:rPr>
              <w:pict w14:anchorId="78974EC2">
                <v:roundrect id="_x0000_s1447" style="position:absolute;margin-left:-4.8pt;margin-top:3.95pt;width:515.75pt;height:21.85pt;z-index:20;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F71599" w:rsidRPr="0011405D">
              <w:t>LEARNING FOCUS</w:t>
            </w:r>
          </w:p>
        </w:tc>
      </w:tr>
      <w:tr w:rsidR="00F71599" w:rsidRPr="00375E5B" w14:paraId="74AEF412" w14:textId="77777777" w:rsidTr="00CA29BE">
        <w:trPr>
          <w:gridAfter w:val="1"/>
          <w:wAfter w:w="11" w:type="dxa"/>
        </w:trPr>
        <w:tc>
          <w:tcPr>
            <w:tcW w:w="10403" w:type="dxa"/>
            <w:shd w:val="clear" w:color="auto" w:fill="auto"/>
          </w:tcPr>
          <w:p w14:paraId="42634085" w14:textId="3CB25BDC" w:rsidR="00F71599" w:rsidRPr="00375E5B" w:rsidRDefault="00F71599" w:rsidP="005B1C97">
            <w:pPr>
              <w:spacing w:after="120"/>
            </w:pPr>
            <w:r>
              <w:t>Students use evidence from observations to support their ideas.</w:t>
            </w:r>
          </w:p>
        </w:tc>
      </w:tr>
      <w:tr w:rsidR="00142D9C" w:rsidRPr="00375E5B" w14:paraId="1868A1BC" w14:textId="77777777" w:rsidTr="00393514">
        <w:tc>
          <w:tcPr>
            <w:tcW w:w="10414" w:type="dxa"/>
            <w:gridSpan w:val="2"/>
            <w:shd w:val="clear" w:color="auto" w:fill="auto"/>
          </w:tcPr>
          <w:p w14:paraId="76D65ADC" w14:textId="77777777" w:rsidR="00142D9C" w:rsidRPr="00375E5B" w:rsidRDefault="0083182E" w:rsidP="00AA54CF">
            <w:pPr>
              <w:pStyle w:val="Heading2-Science"/>
            </w:pPr>
            <w:r>
              <w:rPr>
                <w:noProof/>
              </w:rPr>
              <w:pict w14:anchorId="4C5D41FA">
                <v:roundrect id="_x0000_s1129" style="position:absolute;margin-left:-5.25pt;margin-top:4.7pt;width:516.2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AA54CF">
              <w:t>LEARNING ACTIVITIES</w:t>
            </w:r>
          </w:p>
        </w:tc>
      </w:tr>
    </w:tbl>
    <w:p w14:paraId="01116DDC" w14:textId="77777777" w:rsidR="00210147" w:rsidRDefault="00210147" w:rsidP="00D00307">
      <w:pPr>
        <w:spacing w:before="0" w:line="240" w:lineRule="auto"/>
        <w:sectPr w:rsidR="00210147" w:rsidSect="00A13F9C">
          <w:type w:val="continuous"/>
          <w:pgSz w:w="11900" w:h="16840"/>
          <w:pgMar w:top="851" w:right="851" w:bottom="851" w:left="851" w:header="709" w:footer="227" w:gutter="0"/>
          <w:cols w:space="708"/>
        </w:sectPr>
      </w:pPr>
    </w:p>
    <w:p w14:paraId="14B04C1E" w14:textId="77777777" w:rsidR="00210147" w:rsidRPr="00CB13B4" w:rsidRDefault="00210147" w:rsidP="00210147">
      <w:pPr>
        <w:spacing w:before="0" w:line="240" w:lineRule="auto"/>
        <w:rPr>
          <w:sz w:val="12"/>
        </w:rPr>
        <w:sectPr w:rsidR="00210147" w:rsidRPr="00CB13B4"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375E5B" w14:paraId="34CEC693" w14:textId="77777777" w:rsidTr="00A1635E">
        <w:tc>
          <w:tcPr>
            <w:tcW w:w="10314" w:type="dxa"/>
            <w:tcBorders>
              <w:top w:val="single" w:sz="8" w:space="0" w:color="224232"/>
              <w:bottom w:val="single" w:sz="8" w:space="0" w:color="224232"/>
            </w:tcBorders>
            <w:shd w:val="clear" w:color="auto" w:fill="auto"/>
          </w:tcPr>
          <w:p w14:paraId="4A64E168" w14:textId="77777777" w:rsidR="001E43F4" w:rsidRPr="001E43F4" w:rsidRDefault="001E43F4" w:rsidP="008649AF">
            <w:pPr>
              <w:pStyle w:val="Heading3"/>
              <w:keepNext w:val="0"/>
              <w:spacing w:before="200"/>
              <w:ind w:left="567" w:right="567"/>
              <w:rPr>
                <w:color w:val="224232"/>
                <w:sz w:val="22"/>
              </w:rPr>
            </w:pPr>
            <w:r w:rsidRPr="001E43F4">
              <w:rPr>
                <w:color w:val="224232"/>
                <w:sz w:val="22"/>
              </w:rPr>
              <w:lastRenderedPageBreak/>
              <w:t xml:space="preserve">Activity 1: </w:t>
            </w:r>
            <w:r w:rsidR="0016523A" w:rsidRPr="0016523A">
              <w:rPr>
                <w:color w:val="224232"/>
                <w:sz w:val="22"/>
              </w:rPr>
              <w:t>The experiment</w:t>
            </w:r>
          </w:p>
          <w:p w14:paraId="1B283534" w14:textId="77777777" w:rsidR="00270ACD" w:rsidRDefault="0016523A" w:rsidP="00270ACD">
            <w:pPr>
              <w:pStyle w:val="Activitytext"/>
            </w:pPr>
            <w:r w:rsidRPr="0016523A">
              <w:t>After reading this story, the students are sure to want to make their own elephant toothpaste! However, Science Bob (</w:t>
            </w:r>
            <w:hyperlink r:id="rId21" w:history="1">
              <w:r w:rsidR="007F426F" w:rsidRPr="007F426F">
                <w:rPr>
                  <w:rStyle w:val="Hyperlink"/>
                </w:rPr>
                <w:t>www.sciencebob.com/experiments/elephants_toothpaste.php</w:t>
              </w:r>
            </w:hyperlink>
            <w:r w:rsidRPr="0016523A">
              <w:t>) points out that this project is a demonstration, not an experiment. To turn it into an experiment, he suggests encouraging the students to wonder, for example:</w:t>
            </w:r>
          </w:p>
          <w:p w14:paraId="708DC296" w14:textId="77777777" w:rsidR="0016523A" w:rsidRDefault="0016523A" w:rsidP="007F426F">
            <w:pPr>
              <w:pStyle w:val="activitybullets"/>
              <w:spacing w:after="0"/>
            </w:pPr>
            <w:r>
              <w:t xml:space="preserve">Does the amount of yeast change the amount of foam produced? </w:t>
            </w:r>
          </w:p>
          <w:p w14:paraId="096EE543" w14:textId="77777777" w:rsidR="0016523A" w:rsidRDefault="0016523A" w:rsidP="007F426F">
            <w:pPr>
              <w:pStyle w:val="activitybullets"/>
              <w:spacing w:after="0"/>
            </w:pPr>
            <w:r>
              <w:t xml:space="preserve">Does the experiment work as well if you add the dry yeast without mixing it with water? </w:t>
            </w:r>
          </w:p>
          <w:p w14:paraId="7E5DFD0C" w14:textId="77777777" w:rsidR="0016523A" w:rsidRDefault="0016523A" w:rsidP="007F426F">
            <w:pPr>
              <w:pStyle w:val="activitybullets"/>
              <w:spacing w:after="0"/>
            </w:pPr>
            <w:r>
              <w:t>Does the size of the bottle affect the amount of foam produced?</w:t>
            </w:r>
          </w:p>
          <w:p w14:paraId="76C1C106" w14:textId="77777777" w:rsidR="0016523A" w:rsidRDefault="0016523A" w:rsidP="007F426F">
            <w:pPr>
              <w:pStyle w:val="activitybullets"/>
              <w:spacing w:after="0"/>
            </w:pPr>
            <w:r>
              <w:t>Can we measure the amount of heat produced?</w:t>
            </w:r>
          </w:p>
          <w:p w14:paraId="0216F334" w14:textId="77777777" w:rsidR="0016523A" w:rsidRDefault="0016523A" w:rsidP="007F426F">
            <w:pPr>
              <w:pStyle w:val="activitybullets"/>
              <w:spacing w:after="0"/>
            </w:pPr>
            <w:r>
              <w:t>How could we make the toothpaste froth and stay in a tube?</w:t>
            </w:r>
          </w:p>
          <w:p w14:paraId="457CB448" w14:textId="77777777" w:rsidR="00270ACD" w:rsidRPr="009368D7" w:rsidRDefault="0016523A" w:rsidP="0016523A">
            <w:pPr>
              <w:pStyle w:val="activitybullets"/>
            </w:pPr>
            <w:r>
              <w:t>What else do you wonder?</w:t>
            </w:r>
          </w:p>
          <w:p w14:paraId="5C1D164F" w14:textId="77777777" w:rsidR="00C45CE3" w:rsidRDefault="00C45CE3" w:rsidP="00C45CE3">
            <w:pPr>
              <w:pStyle w:val="Activitytext"/>
            </w:pPr>
            <w:r>
              <w:t xml:space="preserve">For the first experiment, have the students talk you through the methodology as you perform the experiment. </w:t>
            </w:r>
          </w:p>
          <w:p w14:paraId="62EDB19C" w14:textId="77777777" w:rsidR="00C45CE3" w:rsidRDefault="00C45CE3" w:rsidP="00C45CE3">
            <w:pPr>
              <w:pStyle w:val="Activitytext"/>
            </w:pPr>
            <w:r>
              <w:t xml:space="preserve">Subsequent investigations could be done in groups. Their brief could be to continue the work started in LAB 7 and improve the toothpaste. Each group could be responsible for a different investigation and then share their findings with the class. </w:t>
            </w:r>
          </w:p>
          <w:p w14:paraId="53C39080" w14:textId="77777777" w:rsidR="00270ACD" w:rsidRDefault="00C45CE3" w:rsidP="00C45CE3">
            <w:pPr>
              <w:pStyle w:val="Activitytext"/>
            </w:pPr>
            <w:r>
              <w:t>Support students to record the key evidence on a photo/story board or in a video to demonstrate how reliable their evidence is. Groups could combine their evidence to suggest and then test an improved formula. Remind students that scientists often work in teams, and share and check each other’s evidence.</w:t>
            </w:r>
          </w:p>
          <w:p w14:paraId="108B6EBF" w14:textId="77777777" w:rsidR="00270ACD" w:rsidRDefault="00270ACD" w:rsidP="005B1C97">
            <w:pPr>
              <w:pStyle w:val="Activitysubhead"/>
              <w:spacing w:before="160"/>
            </w:pPr>
            <w:r>
              <w:t>Extension</w:t>
            </w:r>
          </w:p>
          <w:p w14:paraId="50244C9C" w14:textId="77777777" w:rsidR="00C45CE3" w:rsidRDefault="00C45CE3" w:rsidP="007F426F">
            <w:pPr>
              <w:pStyle w:val="Activitytext"/>
            </w:pPr>
            <w:r>
              <w:t>The students could</w:t>
            </w:r>
            <w:r w:rsidRPr="00C842A8">
              <w:t xml:space="preserve"> design a toothbrush for an elephant.</w:t>
            </w:r>
            <w:r>
              <w:t xml:space="preserve"> Have them c</w:t>
            </w:r>
            <w:r w:rsidRPr="00C842A8">
              <w:t xml:space="preserve">onsider all </w:t>
            </w:r>
            <w:r>
              <w:t xml:space="preserve">the </w:t>
            </w:r>
            <w:r w:rsidRPr="00C842A8">
              <w:t>factors necessary</w:t>
            </w:r>
            <w:r>
              <w:t>, for example:</w:t>
            </w:r>
          </w:p>
          <w:p w14:paraId="1B9BD17E" w14:textId="77777777" w:rsidR="00C45CE3" w:rsidRDefault="00C45CE3" w:rsidP="007F426F">
            <w:pPr>
              <w:pStyle w:val="activitybullets"/>
              <w:spacing w:after="0"/>
            </w:pPr>
            <w:r>
              <w:t>the size of elephants and their teeth</w:t>
            </w:r>
          </w:p>
          <w:p w14:paraId="43C099ED" w14:textId="77777777" w:rsidR="00C45CE3" w:rsidRDefault="00C45CE3" w:rsidP="007F426F">
            <w:pPr>
              <w:pStyle w:val="activitybullets"/>
              <w:spacing w:after="0"/>
            </w:pPr>
            <w:r>
              <w:t xml:space="preserve">the length of handle </w:t>
            </w:r>
          </w:p>
          <w:p w14:paraId="4EDDFA0E" w14:textId="77777777" w:rsidR="003F5E33" w:rsidRPr="003F5E33" w:rsidRDefault="00C45CE3" w:rsidP="00066621">
            <w:pPr>
              <w:pStyle w:val="activitybullets"/>
              <w:spacing w:after="120"/>
            </w:pPr>
            <w:r>
              <w:t>the properties of the materials that would withstand brushing an elephant's teeth.</w:t>
            </w:r>
            <w:r w:rsidR="003F5E33" w:rsidRPr="0067667D">
              <w:t xml:space="preserve"> </w:t>
            </w:r>
          </w:p>
        </w:tc>
      </w:tr>
      <w:tr w:rsidR="008065E7" w:rsidRPr="00375E5B" w14:paraId="7B703D8C" w14:textId="77777777" w:rsidTr="00A1635E">
        <w:tc>
          <w:tcPr>
            <w:tcW w:w="10314" w:type="dxa"/>
            <w:tcBorders>
              <w:top w:val="single" w:sz="8" w:space="0" w:color="224232"/>
              <w:left w:val="nil"/>
              <w:bottom w:val="nil"/>
              <w:right w:val="nil"/>
            </w:tcBorders>
            <w:shd w:val="clear" w:color="auto" w:fill="auto"/>
          </w:tcPr>
          <w:p w14:paraId="7BA4C6EC" w14:textId="77777777" w:rsidR="008065E7" w:rsidRPr="001E43F4" w:rsidRDefault="008065E7" w:rsidP="008065E7">
            <w:pPr>
              <w:spacing w:before="0" w:line="240" w:lineRule="auto"/>
            </w:pPr>
          </w:p>
        </w:tc>
      </w:tr>
      <w:tr w:rsidR="008065E7" w:rsidRPr="00375E5B" w14:paraId="2AA46F4E" w14:textId="77777777"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1BF620C4" w14:textId="77777777" w:rsidR="008065E7" w:rsidRPr="00CB13B4" w:rsidRDefault="008065E7" w:rsidP="00F71599">
            <w:pPr>
              <w:pStyle w:val="Heading3"/>
              <w:keepNext w:val="0"/>
              <w:spacing w:before="200" w:after="0"/>
              <w:ind w:left="567" w:right="567"/>
              <w:rPr>
                <w:color w:val="224232"/>
                <w:sz w:val="22"/>
                <w:szCs w:val="22"/>
              </w:rPr>
            </w:pPr>
            <w:r w:rsidRPr="00CB13B4">
              <w:rPr>
                <w:color w:val="224232"/>
                <w:sz w:val="22"/>
                <w:szCs w:val="22"/>
              </w:rPr>
              <w:t xml:space="preserve">Activity 2: </w:t>
            </w:r>
            <w:r w:rsidR="00066621">
              <w:rPr>
                <w:color w:val="224232"/>
                <w:sz w:val="22"/>
                <w:szCs w:val="22"/>
              </w:rPr>
              <w:t>F</w:t>
            </w:r>
            <w:r w:rsidR="00066621" w:rsidRPr="00066621">
              <w:rPr>
                <w:color w:val="224232"/>
                <w:sz w:val="22"/>
                <w:szCs w:val="22"/>
              </w:rPr>
              <w:t>un with yeast</w:t>
            </w:r>
          </w:p>
          <w:p w14:paraId="4C53D140" w14:textId="77777777" w:rsidR="00066621" w:rsidRDefault="00066621" w:rsidP="00066621">
            <w:pPr>
              <w:pStyle w:val="Activitytext"/>
            </w:pPr>
            <w:r>
              <w:t>Explore how yeast makes bread rise. The students could conduct two experiments with yeast and water in a bottle with a balloon over the top. They could make one mixture with warm water and one with cold so they can observe the evidence that heat affects yeast activity.</w:t>
            </w:r>
          </w:p>
          <w:p w14:paraId="468F5A1E" w14:textId="5FA2283D" w:rsidR="0020433B" w:rsidRDefault="00066621" w:rsidP="00066621">
            <w:pPr>
              <w:pStyle w:val="Activitytext"/>
            </w:pPr>
            <w:r>
              <w:t xml:space="preserve">You could select activities from the Biotechnology Learning Hub unit on </w:t>
            </w:r>
            <w:r w:rsidR="00516629">
              <w:t>“</w:t>
            </w:r>
            <w:r>
              <w:t>Making Fermented Drinks</w:t>
            </w:r>
            <w:r w:rsidR="00516629">
              <w:t>”</w:t>
            </w:r>
            <w:r w:rsidR="00451E58">
              <w:t xml:space="preserve"> (</w:t>
            </w:r>
            <w:hyperlink r:id="rId22" w:history="1">
              <w:r w:rsidRPr="00066621">
                <w:rPr>
                  <w:rStyle w:val="Hyperlink"/>
                </w:rPr>
                <w:t>www.biotechlearn.org.nz/themes/biotech_at_home/making_fermented_drinks2</w:t>
              </w:r>
            </w:hyperlink>
            <w:r>
              <w:t>) to further explore the properties of yeast and how it can be used to produce a fermented drink.</w:t>
            </w:r>
          </w:p>
          <w:p w14:paraId="048110E3" w14:textId="77777777" w:rsidR="00451E58" w:rsidRPr="00397A14" w:rsidRDefault="00451E58" w:rsidP="005B1C97">
            <w:pPr>
              <w:pStyle w:val="Activitysubhead"/>
              <w:spacing w:before="160"/>
            </w:pPr>
            <w:r w:rsidRPr="00397A14">
              <w:t>Extension</w:t>
            </w:r>
          </w:p>
          <w:p w14:paraId="66717BBA" w14:textId="07E820FC" w:rsidR="008065E7" w:rsidRPr="00CB13B4" w:rsidRDefault="00451E58" w:rsidP="005B1C97">
            <w:pPr>
              <w:pStyle w:val="Activitytext"/>
              <w:spacing w:after="120"/>
            </w:pPr>
            <w:r w:rsidRPr="00451E58">
              <w:t xml:space="preserve">The </w:t>
            </w:r>
            <w:r w:rsidRPr="00C8272C">
              <w:rPr>
                <w:i/>
              </w:rPr>
              <w:t>Making Better Sense of the Material World</w:t>
            </w:r>
            <w:r w:rsidRPr="00451E58">
              <w:t xml:space="preserve"> unit </w:t>
            </w:r>
            <w:r w:rsidR="00516629">
              <w:t>“</w:t>
            </w:r>
            <w:r w:rsidRPr="00451E58">
              <w:t>Fizzing and Foaming</w:t>
            </w:r>
            <w:r w:rsidR="00516629">
              <w:t>”</w:t>
            </w:r>
            <w:r w:rsidRPr="00451E58">
              <w:t xml:space="preserve"> suggests investigations students could do with other materials that are commonly used to create pressurised gases. In particular, </w:t>
            </w:r>
            <w:r w:rsidR="00516629">
              <w:t>“</w:t>
            </w:r>
            <w:r w:rsidRPr="00451E58">
              <w:t>Billowing Balloons</w:t>
            </w:r>
            <w:r w:rsidR="00516629">
              <w:t>”</w:t>
            </w:r>
            <w:r w:rsidRPr="00451E58">
              <w:t xml:space="preserve"> provides a way of comparing the actions of yeast to bicarbonate of soda, and </w:t>
            </w:r>
            <w:r w:rsidR="00516629">
              <w:t>“</w:t>
            </w:r>
            <w:r w:rsidRPr="00451E58">
              <w:t>Sherbert Fizz</w:t>
            </w:r>
            <w:r w:rsidR="00516629">
              <w:t>”</w:t>
            </w:r>
            <w:r w:rsidRPr="00451E58">
              <w:t xml:space="preserve"> and </w:t>
            </w:r>
            <w:r w:rsidR="00516629">
              <w:t>“</w:t>
            </w:r>
            <w:r w:rsidRPr="00451E58">
              <w:t>Make Mine Green and Fizzy</w:t>
            </w:r>
            <w:r w:rsidR="00516629">
              <w:t>”</w:t>
            </w:r>
            <w:r w:rsidRPr="00451E58">
              <w:t xml:space="preserve"> show how these properties are applied to the creation of carbonated drinks.</w:t>
            </w:r>
          </w:p>
        </w:tc>
      </w:tr>
    </w:tbl>
    <w:p w14:paraId="46ED204E" w14:textId="77777777" w:rsidR="00036F92" w:rsidRDefault="00036F92" w:rsidP="006506F9">
      <w:pPr>
        <w:spacing w:before="0" w:line="240" w:lineRule="auto"/>
        <w:sectPr w:rsidR="00036F92" w:rsidSect="00210147">
          <w:type w:val="continuous"/>
          <w:pgSz w:w="11900" w:h="16840"/>
          <w:pgMar w:top="851" w:right="851" w:bottom="851" w:left="851" w:header="709" w:footer="227" w:gutter="0"/>
          <w:cols w:space="708"/>
          <w:formProt w:val="0"/>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4F6D57" w:rsidRPr="00375E5B" w14:paraId="3B1391D1" w14:textId="77777777" w:rsidTr="004F6D57">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11FD3CD6" w14:textId="3239F87C" w:rsidR="004F6D57" w:rsidRPr="00375E5B" w:rsidRDefault="004F6D57" w:rsidP="004F6D57">
            <w:pPr>
              <w:spacing w:before="240" w:after="240"/>
              <w:jc w:val="center"/>
            </w:pPr>
            <w:r w:rsidRPr="007255EE">
              <w:rPr>
                <w:b/>
                <w:color w:val="224232"/>
                <w:sz w:val="22"/>
              </w:rPr>
              <w:lastRenderedPageBreak/>
              <w:t>Google Slide</w:t>
            </w:r>
            <w:r>
              <w:rPr>
                <w:b/>
                <w:color w:val="224232"/>
                <w:sz w:val="22"/>
              </w:rPr>
              <w:t>s</w:t>
            </w:r>
            <w:r w:rsidRPr="007255EE">
              <w:rPr>
                <w:b/>
                <w:color w:val="224232"/>
                <w:sz w:val="22"/>
              </w:rPr>
              <w:t xml:space="preserve"> version of </w:t>
            </w:r>
            <w:r w:rsidR="00516629">
              <w:rPr>
                <w:b/>
                <w:color w:val="224232"/>
                <w:sz w:val="22"/>
              </w:rPr>
              <w:t>“</w:t>
            </w:r>
            <w:r w:rsidR="00451E58" w:rsidRPr="00EC46FC">
              <w:rPr>
                <w:b/>
                <w:color w:val="224232"/>
                <w:sz w:val="22"/>
              </w:rPr>
              <w:t>Elephant Toothpaste</w:t>
            </w:r>
            <w:r w:rsidR="00516629">
              <w:rPr>
                <w:b/>
                <w:color w:val="224232"/>
                <w:sz w:val="22"/>
              </w:rPr>
              <w:t>”</w:t>
            </w:r>
            <w:r w:rsidRPr="00BE6699">
              <w:rPr>
                <w:sz w:val="22"/>
              </w:rPr>
              <w:t xml:space="preserve"> </w:t>
            </w:r>
            <w:hyperlink r:id="rId23" w:history="1">
              <w:r w:rsidRPr="005E2D6B">
                <w:rPr>
                  <w:rStyle w:val="Hyperlink"/>
                  <w:b/>
                  <w:sz w:val="22"/>
                </w:rPr>
                <w:t>www.connected.tki.org.nz</w:t>
              </w:r>
            </w:hyperlink>
          </w:p>
        </w:tc>
      </w:tr>
      <w:tr w:rsidR="004F6D57" w:rsidRPr="00375E5B" w14:paraId="0D6338F9" w14:textId="77777777" w:rsidTr="004F6D57">
        <w:tc>
          <w:tcPr>
            <w:tcW w:w="10314" w:type="dxa"/>
            <w:tcBorders>
              <w:top w:val="single" w:sz="8" w:space="0" w:color="224232"/>
              <w:left w:val="nil"/>
              <w:bottom w:val="nil"/>
              <w:right w:val="nil"/>
            </w:tcBorders>
            <w:shd w:val="clear" w:color="auto" w:fill="auto"/>
          </w:tcPr>
          <w:p w14:paraId="78CDE1FA" w14:textId="77777777" w:rsidR="004F6D57" w:rsidRPr="000F41E2" w:rsidRDefault="004F6D57" w:rsidP="00451E58">
            <w:pPr>
              <w:spacing w:before="0"/>
            </w:pPr>
          </w:p>
        </w:tc>
      </w:tr>
    </w:tbl>
    <w:p w14:paraId="328D5364" w14:textId="77777777" w:rsidR="007A6599" w:rsidRDefault="007A6599" w:rsidP="001E6C26">
      <w:pPr>
        <w:pStyle w:val="Heading2-Science"/>
        <w:keepNext/>
        <w:spacing w:before="120"/>
        <w:sectPr w:rsidR="007A6599" w:rsidSect="00210147">
          <w:type w:val="continuous"/>
          <w:pgSz w:w="11900" w:h="16840"/>
          <w:pgMar w:top="851" w:right="851" w:bottom="851" w:left="851" w:header="709" w:footer="227" w:gutter="0"/>
          <w:cols w:space="708"/>
          <w:formProt w:val="0"/>
        </w:sect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14"/>
      </w:tblGrid>
      <w:tr w:rsidR="00B118FE" w:rsidRPr="00375E5B" w14:paraId="0AA706FF" w14:textId="77777777" w:rsidTr="00036F92">
        <w:tc>
          <w:tcPr>
            <w:tcW w:w="10314" w:type="dxa"/>
            <w:tcBorders>
              <w:top w:val="nil"/>
              <w:left w:val="nil"/>
              <w:bottom w:val="nil"/>
              <w:right w:val="nil"/>
            </w:tcBorders>
            <w:shd w:val="clear" w:color="auto" w:fill="auto"/>
          </w:tcPr>
          <w:p w14:paraId="72C5003D" w14:textId="77777777" w:rsidR="00B118FE" w:rsidRPr="00375E5B" w:rsidRDefault="0083182E" w:rsidP="001E6C26">
            <w:pPr>
              <w:pStyle w:val="Heading2-Science"/>
              <w:keepNext/>
              <w:spacing w:before="120"/>
            </w:pPr>
            <w:r>
              <w:rPr>
                <w:noProof/>
              </w:rPr>
              <w:lastRenderedPageBreak/>
              <w:pict w14:anchorId="30B8E81E">
                <v:roundrect id="Rounded Rectangle 124" o:spid="_x0000_s1122" style="position:absolute;margin-left:-5.15pt;margin-top:.55pt;width:515.9pt;height:21.8pt;z-index:1;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br w:type="page"/>
            </w:r>
            <w:r w:rsidR="00343570" w:rsidRPr="00343570">
              <w:t>RESOURCE LINKS</w:t>
            </w:r>
          </w:p>
        </w:tc>
      </w:tr>
    </w:tbl>
    <w:p w14:paraId="44C4083A" w14:textId="77777777" w:rsidR="000C3AAB" w:rsidRDefault="000C3AAB" w:rsidP="00451F15">
      <w:pPr>
        <w:sectPr w:rsidR="000C3AAB"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375E5B" w14:paraId="59BB577F" w14:textId="77777777" w:rsidTr="00883E76">
        <w:tc>
          <w:tcPr>
            <w:tcW w:w="10414" w:type="dxa"/>
            <w:tcBorders>
              <w:top w:val="nil"/>
              <w:left w:val="nil"/>
              <w:bottom w:val="nil"/>
              <w:right w:val="nil"/>
            </w:tcBorders>
            <w:shd w:val="clear" w:color="auto" w:fill="auto"/>
          </w:tcPr>
          <w:p w14:paraId="2F7C7DA0" w14:textId="77777777" w:rsidR="00451E58" w:rsidRPr="00C8272C" w:rsidRDefault="00451E58" w:rsidP="00932473">
            <w:pPr>
              <w:pStyle w:val="Heading3"/>
              <w:spacing w:after="0"/>
            </w:pPr>
            <w:r w:rsidRPr="00C8272C">
              <w:lastRenderedPageBreak/>
              <w:t xml:space="preserve">Biotechnology Learning Hub </w:t>
            </w:r>
          </w:p>
          <w:p w14:paraId="55EC33D2" w14:textId="7A0691CA" w:rsidR="00451E58" w:rsidRDefault="00516629" w:rsidP="00932473">
            <w:pPr>
              <w:spacing w:before="60"/>
            </w:pPr>
            <w:r>
              <w:t>“</w:t>
            </w:r>
            <w:r w:rsidR="00451E58">
              <w:t>Unit Plan: Making Fermented Drinks</w:t>
            </w:r>
            <w:r>
              <w:t>”</w:t>
            </w:r>
            <w:r w:rsidR="00451E58">
              <w:t xml:space="preserve"> at </w:t>
            </w:r>
            <w:hyperlink r:id="rId24" w:history="1">
              <w:r w:rsidR="00451E58" w:rsidRPr="00F20DD5">
                <w:rPr>
                  <w:rStyle w:val="Hyperlink"/>
                </w:rPr>
                <w:t>www.biotechlearn.org.nz/themes/biotech_at_home/making_fermented_drinks2</w:t>
              </w:r>
            </w:hyperlink>
          </w:p>
          <w:p w14:paraId="618CF12E" w14:textId="26E15E97" w:rsidR="00451E58" w:rsidRDefault="00516629" w:rsidP="00451E58">
            <w:r>
              <w:t>“</w:t>
            </w:r>
            <w:r w:rsidR="00451E58">
              <w:t>Student Worksheets: Fermented Drinks</w:t>
            </w:r>
            <w:r>
              <w:t>”</w:t>
            </w:r>
            <w:r w:rsidR="00451E58">
              <w:t xml:space="preserve"> </w:t>
            </w:r>
            <w:hyperlink r:id="rId25" w:history="1">
              <w:r w:rsidR="00451E58" w:rsidRPr="00F20DD5">
                <w:rPr>
                  <w:rStyle w:val="Hyperlink"/>
                </w:rPr>
                <w:t>www.biotechlearn.org.nz/themes/biotech_at_home/student_worksheets_fermented_drinks</w:t>
              </w:r>
            </w:hyperlink>
          </w:p>
          <w:p w14:paraId="770D4F25" w14:textId="0430A541" w:rsidR="00451E58" w:rsidRPr="00747F30" w:rsidRDefault="00516629" w:rsidP="00C8272C">
            <w:pPr>
              <w:spacing w:before="240" w:after="120"/>
            </w:pPr>
            <w:r>
              <w:t>“</w:t>
            </w:r>
            <w:r w:rsidR="00451E58">
              <w:t>Fizzing and Foaming</w:t>
            </w:r>
            <w:r>
              <w:t>”</w:t>
            </w:r>
            <w:r w:rsidR="00451E58">
              <w:t xml:space="preserve"> in </w:t>
            </w:r>
            <w:r w:rsidR="00451E58" w:rsidRPr="00EC46FC">
              <w:rPr>
                <w:i/>
              </w:rPr>
              <w:t>Making Better Sense of the Material World</w:t>
            </w:r>
            <w:r w:rsidR="00451E58">
              <w:t xml:space="preserve"> pp.</w:t>
            </w:r>
            <w:r w:rsidR="00451E58" w:rsidRPr="00747F30">
              <w:t xml:space="preserve"> 74–83</w:t>
            </w:r>
            <w:r w:rsidR="00451E58">
              <w:t>.</w:t>
            </w:r>
            <w:r w:rsidR="00451E58" w:rsidRPr="00747F30">
              <w:t xml:space="preserve"> </w:t>
            </w:r>
          </w:p>
          <w:p w14:paraId="54A22BB0" w14:textId="77777777" w:rsidR="00451E58" w:rsidRPr="00C8272C" w:rsidRDefault="00451E58" w:rsidP="00932473">
            <w:pPr>
              <w:pStyle w:val="Heading3"/>
              <w:spacing w:after="0"/>
            </w:pPr>
            <w:r w:rsidRPr="00C8272C">
              <w:t>Elephant toothpaste</w:t>
            </w:r>
          </w:p>
          <w:p w14:paraId="6C72D27B" w14:textId="46A20D13" w:rsidR="00451E58" w:rsidRDefault="00516629" w:rsidP="00932473">
            <w:pPr>
              <w:spacing w:before="60"/>
            </w:pPr>
            <w:r>
              <w:t>“</w:t>
            </w:r>
            <w:r w:rsidR="00451E58">
              <w:t>Can You Use Hydrogen Peroxide on Your Teeth?</w:t>
            </w:r>
            <w:r>
              <w:t>”</w:t>
            </w:r>
            <w:r w:rsidR="00451E58">
              <w:t xml:space="preserve"> from How Stuff Works at </w:t>
            </w:r>
            <w:hyperlink r:id="rId26" w:history="1">
              <w:r w:rsidR="00451E58" w:rsidRPr="007E7255">
                <w:rPr>
                  <w:rStyle w:val="Hyperlink"/>
                </w:rPr>
                <w:t>http://health.howstuffworks.com/wellness/oral-care/products/use-hydrogen-peroxide-on-teeth.htm</w:t>
              </w:r>
            </w:hyperlink>
            <w:r w:rsidR="00451E58">
              <w:t xml:space="preserve"> </w:t>
            </w:r>
          </w:p>
          <w:p w14:paraId="0C01A6D5" w14:textId="24A7FBBB" w:rsidR="00451E58" w:rsidRDefault="00516629" w:rsidP="00451E58">
            <w:r>
              <w:t>“</w:t>
            </w:r>
            <w:r w:rsidR="00451E58" w:rsidRPr="0002791E">
              <w:t xml:space="preserve">Elephant Toothpaste – </w:t>
            </w:r>
            <w:r w:rsidR="00451E58">
              <w:t>A</w:t>
            </w:r>
            <w:r w:rsidR="00451E58" w:rsidRPr="0002791E">
              <w:t xml:space="preserve"> </w:t>
            </w:r>
            <w:r w:rsidR="00451E58">
              <w:t>H</w:t>
            </w:r>
            <w:r w:rsidR="00451E58" w:rsidRPr="0002791E">
              <w:t xml:space="preserve">ydrogen </w:t>
            </w:r>
            <w:r w:rsidR="00451E58">
              <w:t>P</w:t>
            </w:r>
            <w:r w:rsidR="00451E58" w:rsidRPr="0002791E">
              <w:t xml:space="preserve">eroxide </w:t>
            </w:r>
            <w:r w:rsidR="00451E58">
              <w:t>C</w:t>
            </w:r>
            <w:r w:rsidR="00451E58" w:rsidRPr="0002791E">
              <w:t xml:space="preserve">hemistry </w:t>
            </w:r>
            <w:r w:rsidR="00451E58">
              <w:t>E</w:t>
            </w:r>
            <w:r w:rsidR="00451E58" w:rsidRPr="0002791E">
              <w:t>xperiment</w:t>
            </w:r>
            <w:r>
              <w:t>”</w:t>
            </w:r>
            <w:r w:rsidR="00451E58">
              <w:t xml:space="preserve"> (includes a variety of options for making the toothpaste and videos of the various stages) </w:t>
            </w:r>
            <w:hyperlink r:id="rId27" w:history="1">
              <w:r w:rsidR="00451E58" w:rsidRPr="00F20DD5">
                <w:rPr>
                  <w:rStyle w:val="Hyperlink"/>
                </w:rPr>
                <w:t>www.using-hydrogen-peroxide.com/elephant-toothpaste.html</w:t>
              </w:r>
            </w:hyperlink>
          </w:p>
          <w:p w14:paraId="3669ED74" w14:textId="136A4F51" w:rsidR="00451E58" w:rsidRDefault="00516629" w:rsidP="00451E58">
            <w:r>
              <w:t>“</w:t>
            </w:r>
            <w:r w:rsidR="00451E58" w:rsidRPr="0002791E">
              <w:t xml:space="preserve">Elephant’s Toothpaste </w:t>
            </w:r>
            <w:r w:rsidR="00451E58">
              <w:t>–</w:t>
            </w:r>
            <w:r w:rsidR="00451E58" w:rsidRPr="0002791E">
              <w:t xml:space="preserve"> Kid Version</w:t>
            </w:r>
            <w:r>
              <w:t>”</w:t>
            </w:r>
            <w:r w:rsidR="00451E58">
              <w:t xml:space="preserve"> from Steve Spangler Science </w:t>
            </w:r>
            <w:hyperlink r:id="rId28" w:history="1">
              <w:r w:rsidR="00451E58" w:rsidRPr="00F20DD5">
                <w:rPr>
                  <w:rStyle w:val="Hyperlink"/>
                </w:rPr>
                <w:t>www.stevespanglerscience</w:t>
              </w:r>
              <w:bookmarkStart w:id="0" w:name="_GoBack"/>
              <w:bookmarkEnd w:id="0"/>
              <w:r w:rsidR="00451E58" w:rsidRPr="00F20DD5">
                <w:rPr>
                  <w:rStyle w:val="Hyperlink"/>
                </w:rPr>
                <w:t>.</w:t>
              </w:r>
              <w:r w:rsidR="00451E58" w:rsidRPr="00F20DD5">
                <w:rPr>
                  <w:rStyle w:val="Hyperlink"/>
                </w:rPr>
                <w:t>com/lab/experiments/elephants-toothpaste</w:t>
              </w:r>
            </w:hyperlink>
            <w:r w:rsidR="00451E58">
              <w:t xml:space="preserve"> </w:t>
            </w:r>
          </w:p>
          <w:p w14:paraId="18C75E33" w14:textId="701984D8" w:rsidR="00451E58" w:rsidRDefault="00516629" w:rsidP="00451E58">
            <w:r>
              <w:t>“</w:t>
            </w:r>
            <w:r w:rsidR="00451E58">
              <w:t>Elephant Toothpaste Experiment</w:t>
            </w:r>
            <w:r>
              <w:t>”</w:t>
            </w:r>
            <w:r w:rsidR="00451E58">
              <w:t xml:space="preserve"> from Kiwi Kids Science at </w:t>
            </w:r>
            <w:hyperlink r:id="rId29" w:history="1">
              <w:r w:rsidR="00451E58" w:rsidRPr="00F20DD5">
                <w:rPr>
                  <w:rStyle w:val="Hyperlink"/>
                </w:rPr>
                <w:t>www.kiwikidsnews.co.nz/science/elephant-toothpaste-experiment/</w:t>
              </w:r>
            </w:hyperlink>
          </w:p>
          <w:p w14:paraId="337582F3" w14:textId="318F7EF9" w:rsidR="00451E58" w:rsidRPr="00E1016C" w:rsidRDefault="00516629" w:rsidP="00451E58">
            <w:r>
              <w:t>“</w:t>
            </w:r>
            <w:r w:rsidR="00451E58" w:rsidRPr="00E1016C">
              <w:t>Fantastic Foamy Fountain (The Elephant's Toothpaste Experiment)</w:t>
            </w:r>
            <w:r>
              <w:t>”</w:t>
            </w:r>
            <w:r w:rsidR="00451E58">
              <w:t xml:space="preserve"> at </w:t>
            </w:r>
            <w:hyperlink r:id="rId30" w:history="1">
              <w:r w:rsidR="00451E58" w:rsidRPr="007E7255">
                <w:rPr>
                  <w:rStyle w:val="Hyperlink"/>
                </w:rPr>
                <w:t>www.sciencebob.com/experiments/elephants_toothpaste.php</w:t>
              </w:r>
            </w:hyperlink>
            <w:r w:rsidR="00451E58" w:rsidRPr="00E1016C">
              <w:t xml:space="preserve"> </w:t>
            </w:r>
          </w:p>
          <w:p w14:paraId="3E2D7580" w14:textId="1221F7FB" w:rsidR="00451E58" w:rsidRDefault="00516629" w:rsidP="00451E58">
            <w:r>
              <w:t>“</w:t>
            </w:r>
            <w:r w:rsidR="00451E58">
              <w:t xml:space="preserve">How to Make Elephant </w:t>
            </w:r>
            <w:r w:rsidR="00451E58" w:rsidRPr="00C842A8">
              <w:t>Toothpas</w:t>
            </w:r>
            <w:r w:rsidR="00451E58">
              <w:t>te</w:t>
            </w:r>
            <w:r>
              <w:t>”</w:t>
            </w:r>
            <w:r w:rsidR="00451E58">
              <w:t xml:space="preserve"> (includes</w:t>
            </w:r>
            <w:r w:rsidR="00451E58" w:rsidRPr="00C842A8">
              <w:t xml:space="preserve"> </w:t>
            </w:r>
            <w:r w:rsidR="00451E58">
              <w:t>h</w:t>
            </w:r>
            <w:r w:rsidR="00451E58" w:rsidRPr="00C842A8">
              <w:t>ome and laboratory versions and video</w:t>
            </w:r>
            <w:r w:rsidR="00451E58">
              <w:t xml:space="preserve">) from WikiHow. </w:t>
            </w:r>
            <w:hyperlink r:id="rId31" w:history="1">
              <w:r w:rsidR="007E7255" w:rsidRPr="007E7255">
                <w:rPr>
                  <w:rStyle w:val="Hyperlink"/>
                </w:rPr>
                <w:t>www.wikihow.com/Make-Elephant-Toothpaste</w:t>
              </w:r>
            </w:hyperlink>
            <w:r w:rsidR="00451E58">
              <w:t xml:space="preserve"> </w:t>
            </w:r>
          </w:p>
          <w:p w14:paraId="71018571" w14:textId="4574BAB6" w:rsidR="00451E58" w:rsidRDefault="00451E58" w:rsidP="00451E58">
            <w:r>
              <w:t xml:space="preserve">Video: </w:t>
            </w:r>
            <w:r w:rsidR="00516629">
              <w:t>“</w:t>
            </w:r>
            <w:r w:rsidRPr="00C842A8">
              <w:t>How to Make Elephant Toothpaste</w:t>
            </w:r>
            <w:r w:rsidR="00516629">
              <w:t>”</w:t>
            </w:r>
            <w:r>
              <w:t xml:space="preserve"> from About.com at </w:t>
            </w:r>
            <w:hyperlink r:id="rId32" w:history="1">
              <w:r w:rsidRPr="007E7255">
                <w:rPr>
                  <w:rStyle w:val="Hyperlink"/>
                </w:rPr>
                <w:t>http://video.about.com/chemistry/How-to-Make-Elephant-Toothpaste.htm</w:t>
              </w:r>
            </w:hyperlink>
            <w:r>
              <w:t xml:space="preserve"> </w:t>
            </w:r>
          </w:p>
          <w:p w14:paraId="62692700" w14:textId="400DE18E" w:rsidR="00451E58" w:rsidRPr="0010459E" w:rsidRDefault="00516629" w:rsidP="00C8272C">
            <w:pPr>
              <w:spacing w:before="240"/>
            </w:pPr>
            <w:r>
              <w:t>“</w:t>
            </w:r>
            <w:r w:rsidR="00451E58">
              <w:t>Magic Balloon Experiment</w:t>
            </w:r>
            <w:r>
              <w:t>”</w:t>
            </w:r>
            <w:r w:rsidR="00451E58">
              <w:t xml:space="preserve"> from Explorable at </w:t>
            </w:r>
            <w:hyperlink r:id="rId33" w:history="1">
              <w:r w:rsidR="00451E58" w:rsidRPr="00F20DD5">
                <w:rPr>
                  <w:rStyle w:val="Hyperlink"/>
                </w:rPr>
                <w:t>https://explorable.com/magic-balloon-experiment</w:t>
              </w:r>
            </w:hyperlink>
          </w:p>
          <w:p w14:paraId="770A1B04" w14:textId="3DC98534" w:rsidR="00B118FE" w:rsidRPr="00375E5B" w:rsidRDefault="00516629" w:rsidP="00C8272C">
            <w:pPr>
              <w:spacing w:before="240"/>
            </w:pPr>
            <w:r>
              <w:t>“</w:t>
            </w:r>
            <w:r w:rsidR="00451E58">
              <w:t>Yeast-air Balloons</w:t>
            </w:r>
            <w:r>
              <w:t>”</w:t>
            </w:r>
            <w:r w:rsidR="00451E58">
              <w:t xml:space="preserve"> from The Accidental Scientist: The Science of Cooking at </w:t>
            </w:r>
            <w:hyperlink r:id="rId34" w:history="1">
              <w:r w:rsidR="00451E58" w:rsidRPr="00F20DD5">
                <w:rPr>
                  <w:rStyle w:val="Hyperlink"/>
                </w:rPr>
                <w:t>www.exploratorium.edu/cooking/bread/activity-yeast.html</w:t>
              </w:r>
            </w:hyperlink>
          </w:p>
        </w:tc>
      </w:tr>
    </w:tbl>
    <w:p w14:paraId="03188479" w14:textId="77777777" w:rsidR="000C3AAB" w:rsidRDefault="000C3AAB" w:rsidP="00451F15">
      <w:pPr>
        <w:sectPr w:rsidR="000C3AAB" w:rsidSect="00210147">
          <w:type w:val="continuous"/>
          <w:pgSz w:w="11900" w:h="16840"/>
          <w:pgMar w:top="851" w:right="851" w:bottom="851" w:left="851" w:header="709" w:footer="227" w:gutter="0"/>
          <w:cols w:space="708"/>
          <w:formProt w:val="0"/>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A520AF" w:rsidRPr="00375E5B" w14:paraId="0C5A9C3C" w14:textId="77777777" w:rsidTr="00516629">
        <w:tc>
          <w:tcPr>
            <w:tcW w:w="10314" w:type="dxa"/>
            <w:tcBorders>
              <w:top w:val="nil"/>
              <w:left w:val="nil"/>
              <w:bottom w:val="nil"/>
              <w:right w:val="nil"/>
            </w:tcBorders>
            <w:shd w:val="clear" w:color="auto" w:fill="auto"/>
          </w:tcPr>
          <w:p w14:paraId="5E9EC78F" w14:textId="77777777" w:rsidR="00A520AF" w:rsidRPr="00B51457" w:rsidRDefault="00A520AF" w:rsidP="00516629">
            <w:pPr>
              <w:spacing w:before="0" w:line="240" w:lineRule="auto"/>
              <w:rPr>
                <w:sz w:val="14"/>
              </w:rPr>
            </w:pPr>
          </w:p>
        </w:tc>
      </w:tr>
    </w:tbl>
    <w:p w14:paraId="0B2867C4" w14:textId="77777777" w:rsidR="00BC392A" w:rsidRPr="00BC392A" w:rsidRDefault="00BC392A" w:rsidP="009D615F">
      <w:pPr>
        <w:spacing w:before="0" w:line="240" w:lineRule="auto"/>
      </w:pPr>
    </w:p>
    <w:sectPr w:rsidR="00BC392A" w:rsidRPr="00BC392A"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B28DD" w14:textId="77777777" w:rsidR="0083182E" w:rsidRDefault="0083182E" w:rsidP="00AC20AC">
      <w:r>
        <w:separator/>
      </w:r>
    </w:p>
  </w:endnote>
  <w:endnote w:type="continuationSeparator" w:id="0">
    <w:p w14:paraId="2949DC22" w14:textId="77777777" w:rsidR="0083182E" w:rsidRDefault="0083182E"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271A02FD" w14:textId="77777777" w:rsidTr="00B94CDD">
      <w:tc>
        <w:tcPr>
          <w:tcW w:w="4745" w:type="pct"/>
          <w:tcBorders>
            <w:bottom w:val="nil"/>
            <w:right w:val="single" w:sz="4" w:space="0" w:color="BFBFBF"/>
          </w:tcBorders>
        </w:tcPr>
        <w:p w14:paraId="7E2A4050" w14:textId="1B8A6F92" w:rsidR="00DC5980" w:rsidRPr="00624FAA" w:rsidRDefault="00B20246" w:rsidP="00E3452A">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516629">
            <w:rPr>
              <w:b/>
              <w:sz w:val="12"/>
              <w:szCs w:val="12"/>
              <w:lang w:val="en-AU"/>
            </w:rPr>
            <w:t>“</w:t>
          </w:r>
          <w:r w:rsidR="00193565" w:rsidRPr="00193565">
            <w:rPr>
              <w:b/>
              <w:sz w:val="12"/>
              <w:szCs w:val="12"/>
              <w:lang w:val="en-AU"/>
            </w:rPr>
            <w:t>Elephant Toothpaste</w:t>
          </w:r>
          <w:r w:rsidR="00516629">
            <w:rPr>
              <w:b/>
              <w:sz w:val="12"/>
              <w:szCs w:val="12"/>
              <w:lang w:val="en-AU"/>
            </w:rPr>
            <w:t>”</w:t>
          </w:r>
          <w:r w:rsidR="00193565" w:rsidRPr="00193565">
            <w:rPr>
              <w:b/>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4017FD">
            <w:rPr>
              <w:sz w:val="12"/>
              <w:szCs w:val="12"/>
              <w:lang w:val="en-AU"/>
            </w:rPr>
            <w:t>3</w:t>
          </w:r>
          <w:r w:rsidR="00E3452A">
            <w:rPr>
              <w:sz w:val="12"/>
              <w:szCs w:val="12"/>
              <w:lang w:val="en-AU"/>
            </w:rPr>
            <w:t xml:space="preserve"> 2014</w:t>
          </w:r>
          <w:r w:rsidRPr="0011405D">
            <w:rPr>
              <w:sz w:val="12"/>
              <w:szCs w:val="12"/>
              <w:lang w:val="en-AU"/>
            </w:rPr>
            <w:t xml:space="preserve">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w:t>
          </w:r>
          <w:r w:rsidR="00E3452A">
            <w:rPr>
              <w:sz w:val="12"/>
              <w:szCs w:val="12"/>
              <w:lang w:val="en-AU"/>
            </w:rPr>
            <w:t>4</w:t>
          </w:r>
          <w:r>
            <w:rPr>
              <w:sz w:val="12"/>
              <w:szCs w:val="12"/>
              <w:lang w:val="en-AU"/>
            </w:rPr>
            <w:tab/>
          </w:r>
          <w:r w:rsidRPr="0011405D">
            <w:rPr>
              <w:sz w:val="12"/>
              <w:szCs w:val="12"/>
              <w:lang w:val="en-AU"/>
            </w:rPr>
            <w:t xml:space="preserve">ISBN </w:t>
          </w:r>
          <w:r w:rsidR="00193565" w:rsidRPr="00193565">
            <w:rPr>
              <w:sz w:val="12"/>
              <w:szCs w:val="12"/>
            </w:rPr>
            <w:t>978-0-478-43973-1 (Word) ISBN 978-0-478-43974-8</w:t>
          </w:r>
          <w:r w:rsidR="00FC31EA" w:rsidRPr="00FC31EA">
            <w:rPr>
              <w:sz w:val="12"/>
              <w:szCs w:val="12"/>
            </w:rPr>
            <w:t xml:space="preserve"> (PDF)</w:t>
          </w:r>
        </w:p>
      </w:tc>
      <w:tc>
        <w:tcPr>
          <w:tcW w:w="255" w:type="pct"/>
          <w:tcBorders>
            <w:left w:val="single" w:sz="4" w:space="0" w:color="BFBFBF"/>
            <w:bottom w:val="nil"/>
          </w:tcBorders>
        </w:tcPr>
        <w:p w14:paraId="35F22FA1"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D8202F">
            <w:rPr>
              <w:noProof/>
            </w:rPr>
            <w:t>3</w:t>
          </w:r>
          <w:r w:rsidRPr="005C3BB9">
            <w:fldChar w:fldCharType="end"/>
          </w:r>
        </w:p>
      </w:tc>
    </w:tr>
  </w:tbl>
  <w:p w14:paraId="2BF17309"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6C008" w14:textId="77777777" w:rsidR="0083182E" w:rsidRDefault="0083182E" w:rsidP="00AC20AC">
      <w:r>
        <w:separator/>
      </w:r>
    </w:p>
  </w:footnote>
  <w:footnote w:type="continuationSeparator" w:id="0">
    <w:p w14:paraId="36AF6AEB" w14:textId="77777777" w:rsidR="0083182E" w:rsidRDefault="0083182E"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CE1693"/>
    <w:multiLevelType w:val="hybridMultilevel"/>
    <w:tmpl w:val="345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6B5156"/>
    <w:multiLevelType w:val="hybridMultilevel"/>
    <w:tmpl w:val="2A6C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F6ADB"/>
    <w:multiLevelType w:val="hybridMultilevel"/>
    <w:tmpl w:val="6832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4263C7"/>
    <w:multiLevelType w:val="hybridMultilevel"/>
    <w:tmpl w:val="F03E1820"/>
    <w:lvl w:ilvl="0" w:tplc="DE1A2F92">
      <w:start w:val="1"/>
      <w:numFmt w:val="decimal"/>
      <w:pStyle w:val="TSMtxtbulletnumb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CD93588"/>
    <w:multiLevelType w:val="hybridMultilevel"/>
    <w:tmpl w:val="9E687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E7A30BC"/>
    <w:multiLevelType w:val="hybridMultilevel"/>
    <w:tmpl w:val="D0D2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067A5"/>
    <w:multiLevelType w:val="hybridMultilevel"/>
    <w:tmpl w:val="E088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10766D"/>
    <w:multiLevelType w:val="hybridMultilevel"/>
    <w:tmpl w:val="C342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E41220"/>
    <w:multiLevelType w:val="hybridMultilevel"/>
    <w:tmpl w:val="ED56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1D2832"/>
    <w:multiLevelType w:val="hybridMultilevel"/>
    <w:tmpl w:val="66D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612BA0"/>
    <w:multiLevelType w:val="hybridMultilevel"/>
    <w:tmpl w:val="CB7A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DE1E75"/>
    <w:multiLevelType w:val="hybridMultilevel"/>
    <w:tmpl w:val="B3A0B3B8"/>
    <w:lvl w:ilvl="0" w:tplc="14090001">
      <w:start w:val="1"/>
      <w:numFmt w:val="bullet"/>
      <w:lvlText w:val=""/>
      <w:lvlJc w:val="left"/>
      <w:pPr>
        <w:ind w:left="765" w:hanging="360"/>
      </w:pPr>
      <w:rPr>
        <w:rFonts w:ascii="Symbol" w:hAnsi="Symbol" w:hint="default"/>
      </w:rPr>
    </w:lvl>
    <w:lvl w:ilvl="1" w:tplc="2D520150">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4">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135031"/>
    <w:multiLevelType w:val="hybridMultilevel"/>
    <w:tmpl w:val="70EA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49745B"/>
    <w:multiLevelType w:val="hybridMultilevel"/>
    <w:tmpl w:val="2000045E"/>
    <w:lvl w:ilvl="0" w:tplc="0122D654">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820015B"/>
    <w:multiLevelType w:val="hybridMultilevel"/>
    <w:tmpl w:val="82A0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EB542A"/>
    <w:multiLevelType w:val="hybridMultilevel"/>
    <w:tmpl w:val="36BC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7B1E35"/>
    <w:multiLevelType w:val="hybridMultilevel"/>
    <w:tmpl w:val="BB8E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874F04"/>
    <w:multiLevelType w:val="hybridMultilevel"/>
    <w:tmpl w:val="3986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DB418D"/>
    <w:multiLevelType w:val="hybridMultilevel"/>
    <w:tmpl w:val="EAF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8C4CBB"/>
    <w:multiLevelType w:val="hybridMultilevel"/>
    <w:tmpl w:val="B01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98713E"/>
    <w:multiLevelType w:val="hybridMultilevel"/>
    <w:tmpl w:val="60B6B3B2"/>
    <w:lvl w:ilvl="0" w:tplc="EB001F38">
      <w:start w:val="1"/>
      <w:numFmt w:val="bullet"/>
      <w:pStyle w:val="Bullet"/>
      <w:lvlText w:val=""/>
      <w:lvlJc w:val="left"/>
      <w:pPr>
        <w:ind w:left="1434" w:hanging="360"/>
      </w:pPr>
      <w:rPr>
        <w:rFonts w:ascii="Symbol" w:hAnsi="Symbol" w:hint="default"/>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num w:numId="1">
    <w:abstractNumId w:val="28"/>
  </w:num>
  <w:num w:numId="2">
    <w:abstractNumId w:val="26"/>
  </w:num>
  <w:num w:numId="3">
    <w:abstractNumId w:val="24"/>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6"/>
  </w:num>
  <w:num w:numId="17">
    <w:abstractNumId w:val="26"/>
  </w:num>
  <w:num w:numId="18">
    <w:abstractNumId w:val="26"/>
  </w:num>
  <w:num w:numId="19">
    <w:abstractNumId w:val="20"/>
  </w:num>
  <w:num w:numId="20">
    <w:abstractNumId w:val="32"/>
  </w:num>
  <w:num w:numId="21">
    <w:abstractNumId w:val="25"/>
  </w:num>
  <w:num w:numId="22">
    <w:abstractNumId w:val="26"/>
  </w:num>
  <w:num w:numId="23">
    <w:abstractNumId w:val="13"/>
  </w:num>
  <w:num w:numId="24">
    <w:abstractNumId w:val="12"/>
  </w:num>
  <w:num w:numId="25">
    <w:abstractNumId w:val="29"/>
  </w:num>
  <w:num w:numId="26">
    <w:abstractNumId w:val="31"/>
  </w:num>
  <w:num w:numId="27">
    <w:abstractNumId w:val="15"/>
  </w:num>
  <w:num w:numId="28">
    <w:abstractNumId w:val="21"/>
  </w:num>
  <w:num w:numId="29">
    <w:abstractNumId w:val="18"/>
  </w:num>
  <w:num w:numId="30">
    <w:abstractNumId w:val="17"/>
  </w:num>
  <w:num w:numId="31">
    <w:abstractNumId w:val="14"/>
  </w:num>
  <w:num w:numId="32">
    <w:abstractNumId w:val="34"/>
  </w:num>
  <w:num w:numId="33">
    <w:abstractNumId w:val="15"/>
    <w:lvlOverride w:ilvl="0">
      <w:startOverride w:val="1"/>
    </w:lvlOverride>
  </w:num>
  <w:num w:numId="34">
    <w:abstractNumId w:val="19"/>
  </w:num>
  <w:num w:numId="35">
    <w:abstractNumId w:val="33"/>
  </w:num>
  <w:num w:numId="36">
    <w:abstractNumId w:val="27"/>
  </w:num>
  <w:num w:numId="37">
    <w:abstractNumId w:val="30"/>
  </w:num>
  <w:num w:numId="38">
    <w:abstractNumId w:val="22"/>
  </w:num>
  <w:num w:numId="39">
    <w:abstractNumId w:val="26"/>
  </w:num>
  <w:num w:numId="40">
    <w:abstractNumId w:val="23"/>
  </w:num>
  <w:num w:numId="41">
    <w:abstractNumId w:val="26"/>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69D"/>
    <w:rsid w:val="0000093D"/>
    <w:rsid w:val="000028AF"/>
    <w:rsid w:val="0000443E"/>
    <w:rsid w:val="00004880"/>
    <w:rsid w:val="00007460"/>
    <w:rsid w:val="00012CE1"/>
    <w:rsid w:val="000165DD"/>
    <w:rsid w:val="00020AE2"/>
    <w:rsid w:val="00022524"/>
    <w:rsid w:val="00027785"/>
    <w:rsid w:val="0003438D"/>
    <w:rsid w:val="00036F92"/>
    <w:rsid w:val="0004068A"/>
    <w:rsid w:val="00042523"/>
    <w:rsid w:val="00043DBA"/>
    <w:rsid w:val="00051137"/>
    <w:rsid w:val="00052B2D"/>
    <w:rsid w:val="000539E4"/>
    <w:rsid w:val="00056A88"/>
    <w:rsid w:val="0005700A"/>
    <w:rsid w:val="00066621"/>
    <w:rsid w:val="00071A1E"/>
    <w:rsid w:val="00073FEA"/>
    <w:rsid w:val="0007492F"/>
    <w:rsid w:val="00081A5A"/>
    <w:rsid w:val="00092814"/>
    <w:rsid w:val="000A09A6"/>
    <w:rsid w:val="000A6714"/>
    <w:rsid w:val="000A7B14"/>
    <w:rsid w:val="000B115E"/>
    <w:rsid w:val="000B2EE6"/>
    <w:rsid w:val="000B30B3"/>
    <w:rsid w:val="000B522E"/>
    <w:rsid w:val="000C05FC"/>
    <w:rsid w:val="000C11A3"/>
    <w:rsid w:val="000C3AAB"/>
    <w:rsid w:val="000C71BF"/>
    <w:rsid w:val="000D1118"/>
    <w:rsid w:val="000D1C57"/>
    <w:rsid w:val="000D2F51"/>
    <w:rsid w:val="000E1C33"/>
    <w:rsid w:val="000E3FAF"/>
    <w:rsid w:val="000E4981"/>
    <w:rsid w:val="000F032A"/>
    <w:rsid w:val="000F15F4"/>
    <w:rsid w:val="000F3720"/>
    <w:rsid w:val="000F3C39"/>
    <w:rsid w:val="000F41E2"/>
    <w:rsid w:val="000F6888"/>
    <w:rsid w:val="00107A97"/>
    <w:rsid w:val="001114E1"/>
    <w:rsid w:val="00112F12"/>
    <w:rsid w:val="00113E00"/>
    <w:rsid w:val="0011405D"/>
    <w:rsid w:val="0011561E"/>
    <w:rsid w:val="0011720D"/>
    <w:rsid w:val="001206F2"/>
    <w:rsid w:val="001244CF"/>
    <w:rsid w:val="00126D49"/>
    <w:rsid w:val="00133BEE"/>
    <w:rsid w:val="00134231"/>
    <w:rsid w:val="0013526F"/>
    <w:rsid w:val="0013553F"/>
    <w:rsid w:val="001372F7"/>
    <w:rsid w:val="001374FC"/>
    <w:rsid w:val="00142D9C"/>
    <w:rsid w:val="0014778B"/>
    <w:rsid w:val="00151F04"/>
    <w:rsid w:val="00154C77"/>
    <w:rsid w:val="001616C2"/>
    <w:rsid w:val="001620F0"/>
    <w:rsid w:val="001627B7"/>
    <w:rsid w:val="0016523A"/>
    <w:rsid w:val="00165F8E"/>
    <w:rsid w:val="00166030"/>
    <w:rsid w:val="00170E4D"/>
    <w:rsid w:val="00173D7E"/>
    <w:rsid w:val="00187847"/>
    <w:rsid w:val="001903B5"/>
    <w:rsid w:val="00193565"/>
    <w:rsid w:val="00193D6C"/>
    <w:rsid w:val="001A2F92"/>
    <w:rsid w:val="001A343A"/>
    <w:rsid w:val="001A619C"/>
    <w:rsid w:val="001B0A6F"/>
    <w:rsid w:val="001B2E2C"/>
    <w:rsid w:val="001C097B"/>
    <w:rsid w:val="001C1F74"/>
    <w:rsid w:val="001C4336"/>
    <w:rsid w:val="001C57E4"/>
    <w:rsid w:val="001C5A41"/>
    <w:rsid w:val="001C656C"/>
    <w:rsid w:val="001C67CA"/>
    <w:rsid w:val="001C7253"/>
    <w:rsid w:val="001D2355"/>
    <w:rsid w:val="001D515F"/>
    <w:rsid w:val="001D56C3"/>
    <w:rsid w:val="001E43F4"/>
    <w:rsid w:val="001E6C26"/>
    <w:rsid w:val="001E7E61"/>
    <w:rsid w:val="001F01A8"/>
    <w:rsid w:val="0020232B"/>
    <w:rsid w:val="00202787"/>
    <w:rsid w:val="00203DF5"/>
    <w:rsid w:val="0020433B"/>
    <w:rsid w:val="00210147"/>
    <w:rsid w:val="00211412"/>
    <w:rsid w:val="0021152E"/>
    <w:rsid w:val="0021430E"/>
    <w:rsid w:val="00223B16"/>
    <w:rsid w:val="0023603A"/>
    <w:rsid w:val="002447CC"/>
    <w:rsid w:val="00247915"/>
    <w:rsid w:val="002531CB"/>
    <w:rsid w:val="00260824"/>
    <w:rsid w:val="002623EE"/>
    <w:rsid w:val="00262794"/>
    <w:rsid w:val="00264661"/>
    <w:rsid w:val="002664AD"/>
    <w:rsid w:val="00270723"/>
    <w:rsid w:val="00270ACD"/>
    <w:rsid w:val="00275AB9"/>
    <w:rsid w:val="00282611"/>
    <w:rsid w:val="00291CB6"/>
    <w:rsid w:val="00294C7D"/>
    <w:rsid w:val="00297771"/>
    <w:rsid w:val="002A3CDE"/>
    <w:rsid w:val="002C001D"/>
    <w:rsid w:val="002C33F4"/>
    <w:rsid w:val="002C37F5"/>
    <w:rsid w:val="002C3CBD"/>
    <w:rsid w:val="002D0461"/>
    <w:rsid w:val="002D0F5A"/>
    <w:rsid w:val="002D30F1"/>
    <w:rsid w:val="002D55B8"/>
    <w:rsid w:val="002D77BD"/>
    <w:rsid w:val="002E376A"/>
    <w:rsid w:val="002E75A0"/>
    <w:rsid w:val="002F2F5E"/>
    <w:rsid w:val="002F32DE"/>
    <w:rsid w:val="002F662A"/>
    <w:rsid w:val="00302962"/>
    <w:rsid w:val="00313628"/>
    <w:rsid w:val="0031512B"/>
    <w:rsid w:val="003203ED"/>
    <w:rsid w:val="00322F8B"/>
    <w:rsid w:val="003232B6"/>
    <w:rsid w:val="00325F8B"/>
    <w:rsid w:val="00332B50"/>
    <w:rsid w:val="0034334E"/>
    <w:rsid w:val="00343570"/>
    <w:rsid w:val="00345AC0"/>
    <w:rsid w:val="0034699D"/>
    <w:rsid w:val="00350782"/>
    <w:rsid w:val="00350C68"/>
    <w:rsid w:val="00350F05"/>
    <w:rsid w:val="003533CB"/>
    <w:rsid w:val="00363034"/>
    <w:rsid w:val="003645EE"/>
    <w:rsid w:val="00366EB9"/>
    <w:rsid w:val="00373578"/>
    <w:rsid w:val="00373845"/>
    <w:rsid w:val="00375E5B"/>
    <w:rsid w:val="00376528"/>
    <w:rsid w:val="00384E34"/>
    <w:rsid w:val="00387868"/>
    <w:rsid w:val="0039151E"/>
    <w:rsid w:val="00393514"/>
    <w:rsid w:val="00394EFA"/>
    <w:rsid w:val="003950A5"/>
    <w:rsid w:val="00396D84"/>
    <w:rsid w:val="003A4D33"/>
    <w:rsid w:val="003B37A7"/>
    <w:rsid w:val="003B4738"/>
    <w:rsid w:val="003C0D98"/>
    <w:rsid w:val="003C1582"/>
    <w:rsid w:val="003C48D9"/>
    <w:rsid w:val="003C6960"/>
    <w:rsid w:val="003D450E"/>
    <w:rsid w:val="003D4647"/>
    <w:rsid w:val="003D4950"/>
    <w:rsid w:val="003E0ABC"/>
    <w:rsid w:val="003E0B83"/>
    <w:rsid w:val="003E1AD4"/>
    <w:rsid w:val="003E2AC5"/>
    <w:rsid w:val="003E2DFE"/>
    <w:rsid w:val="003E42AB"/>
    <w:rsid w:val="003E4892"/>
    <w:rsid w:val="003E6094"/>
    <w:rsid w:val="003F1632"/>
    <w:rsid w:val="003F316B"/>
    <w:rsid w:val="003F5E33"/>
    <w:rsid w:val="003F7572"/>
    <w:rsid w:val="00401411"/>
    <w:rsid w:val="004017FD"/>
    <w:rsid w:val="00404F27"/>
    <w:rsid w:val="00405091"/>
    <w:rsid w:val="00405A7F"/>
    <w:rsid w:val="0040760A"/>
    <w:rsid w:val="0041042A"/>
    <w:rsid w:val="004107BE"/>
    <w:rsid w:val="00417698"/>
    <w:rsid w:val="00427D98"/>
    <w:rsid w:val="00432F0B"/>
    <w:rsid w:val="00443D5A"/>
    <w:rsid w:val="004449D0"/>
    <w:rsid w:val="004519DD"/>
    <w:rsid w:val="00451E58"/>
    <w:rsid w:val="00451F15"/>
    <w:rsid w:val="0045369F"/>
    <w:rsid w:val="00457F22"/>
    <w:rsid w:val="004608F2"/>
    <w:rsid w:val="00467A11"/>
    <w:rsid w:val="00474457"/>
    <w:rsid w:val="004750AA"/>
    <w:rsid w:val="00476267"/>
    <w:rsid w:val="0048040D"/>
    <w:rsid w:val="0048659D"/>
    <w:rsid w:val="004913CC"/>
    <w:rsid w:val="004A067F"/>
    <w:rsid w:val="004A670B"/>
    <w:rsid w:val="004B017C"/>
    <w:rsid w:val="004B48F2"/>
    <w:rsid w:val="004B5894"/>
    <w:rsid w:val="004B6095"/>
    <w:rsid w:val="004B6B57"/>
    <w:rsid w:val="004C0085"/>
    <w:rsid w:val="004C131E"/>
    <w:rsid w:val="004C351A"/>
    <w:rsid w:val="004C4BB5"/>
    <w:rsid w:val="004D06A7"/>
    <w:rsid w:val="004D1AE4"/>
    <w:rsid w:val="004D1DDA"/>
    <w:rsid w:val="004D1E8D"/>
    <w:rsid w:val="004D2868"/>
    <w:rsid w:val="004D301A"/>
    <w:rsid w:val="004D3B8B"/>
    <w:rsid w:val="004D538D"/>
    <w:rsid w:val="004D5923"/>
    <w:rsid w:val="004D6503"/>
    <w:rsid w:val="004D6D08"/>
    <w:rsid w:val="004E0CD7"/>
    <w:rsid w:val="004E2953"/>
    <w:rsid w:val="004E7B4A"/>
    <w:rsid w:val="004F3103"/>
    <w:rsid w:val="004F483F"/>
    <w:rsid w:val="004F6D57"/>
    <w:rsid w:val="00500086"/>
    <w:rsid w:val="0050241B"/>
    <w:rsid w:val="00503764"/>
    <w:rsid w:val="00505C1E"/>
    <w:rsid w:val="005156B0"/>
    <w:rsid w:val="00515FFE"/>
    <w:rsid w:val="00516629"/>
    <w:rsid w:val="005166E1"/>
    <w:rsid w:val="00516C44"/>
    <w:rsid w:val="005207A8"/>
    <w:rsid w:val="00521F65"/>
    <w:rsid w:val="005261EF"/>
    <w:rsid w:val="00526C22"/>
    <w:rsid w:val="00533892"/>
    <w:rsid w:val="005406C5"/>
    <w:rsid w:val="00541B03"/>
    <w:rsid w:val="00546D46"/>
    <w:rsid w:val="00546DBE"/>
    <w:rsid w:val="005503F3"/>
    <w:rsid w:val="00556F6C"/>
    <w:rsid w:val="00562BBB"/>
    <w:rsid w:val="00564201"/>
    <w:rsid w:val="005649D1"/>
    <w:rsid w:val="00567F88"/>
    <w:rsid w:val="00574689"/>
    <w:rsid w:val="005831F0"/>
    <w:rsid w:val="005918DC"/>
    <w:rsid w:val="00592199"/>
    <w:rsid w:val="005944E8"/>
    <w:rsid w:val="00595F87"/>
    <w:rsid w:val="00596830"/>
    <w:rsid w:val="005A12CE"/>
    <w:rsid w:val="005A167C"/>
    <w:rsid w:val="005A2407"/>
    <w:rsid w:val="005B1C97"/>
    <w:rsid w:val="005B31D4"/>
    <w:rsid w:val="005C04BA"/>
    <w:rsid w:val="005C3226"/>
    <w:rsid w:val="005C3BB9"/>
    <w:rsid w:val="005C6A11"/>
    <w:rsid w:val="005C7F48"/>
    <w:rsid w:val="005D3A46"/>
    <w:rsid w:val="005D4890"/>
    <w:rsid w:val="005D59EF"/>
    <w:rsid w:val="005E0D83"/>
    <w:rsid w:val="005E2D6B"/>
    <w:rsid w:val="005E3C2C"/>
    <w:rsid w:val="005E6413"/>
    <w:rsid w:val="005E73B6"/>
    <w:rsid w:val="005F2255"/>
    <w:rsid w:val="005F23B0"/>
    <w:rsid w:val="005F555A"/>
    <w:rsid w:val="005F651F"/>
    <w:rsid w:val="005F67D4"/>
    <w:rsid w:val="0060013C"/>
    <w:rsid w:val="00604E43"/>
    <w:rsid w:val="00610432"/>
    <w:rsid w:val="006110B5"/>
    <w:rsid w:val="006121FA"/>
    <w:rsid w:val="006163D4"/>
    <w:rsid w:val="006169AE"/>
    <w:rsid w:val="006174D6"/>
    <w:rsid w:val="00617B74"/>
    <w:rsid w:val="006222AE"/>
    <w:rsid w:val="0062263F"/>
    <w:rsid w:val="0062269D"/>
    <w:rsid w:val="00623B26"/>
    <w:rsid w:val="00624FAA"/>
    <w:rsid w:val="0062733B"/>
    <w:rsid w:val="00627735"/>
    <w:rsid w:val="00633021"/>
    <w:rsid w:val="00637DCF"/>
    <w:rsid w:val="0064163B"/>
    <w:rsid w:val="006422B4"/>
    <w:rsid w:val="00644E43"/>
    <w:rsid w:val="006506F9"/>
    <w:rsid w:val="006538FA"/>
    <w:rsid w:val="00657849"/>
    <w:rsid w:val="0066129B"/>
    <w:rsid w:val="00662AC3"/>
    <w:rsid w:val="00662B54"/>
    <w:rsid w:val="0067057A"/>
    <w:rsid w:val="00675EE9"/>
    <w:rsid w:val="00677961"/>
    <w:rsid w:val="00683589"/>
    <w:rsid w:val="006846EB"/>
    <w:rsid w:val="006875F3"/>
    <w:rsid w:val="0069117F"/>
    <w:rsid w:val="00691D91"/>
    <w:rsid w:val="00691FA9"/>
    <w:rsid w:val="00692AB7"/>
    <w:rsid w:val="0069393F"/>
    <w:rsid w:val="006949C0"/>
    <w:rsid w:val="0069728F"/>
    <w:rsid w:val="006A2701"/>
    <w:rsid w:val="006A40CF"/>
    <w:rsid w:val="006A504A"/>
    <w:rsid w:val="006A7E53"/>
    <w:rsid w:val="006B2872"/>
    <w:rsid w:val="006B4BC5"/>
    <w:rsid w:val="006B65EA"/>
    <w:rsid w:val="006B7513"/>
    <w:rsid w:val="006C2709"/>
    <w:rsid w:val="006C36DB"/>
    <w:rsid w:val="006C3B64"/>
    <w:rsid w:val="006C58C9"/>
    <w:rsid w:val="006D4B0F"/>
    <w:rsid w:val="006D58B2"/>
    <w:rsid w:val="006D5D21"/>
    <w:rsid w:val="006D7928"/>
    <w:rsid w:val="006F0441"/>
    <w:rsid w:val="006F388B"/>
    <w:rsid w:val="006F442D"/>
    <w:rsid w:val="006F7058"/>
    <w:rsid w:val="007017E7"/>
    <w:rsid w:val="00705056"/>
    <w:rsid w:val="00705ACC"/>
    <w:rsid w:val="007071B6"/>
    <w:rsid w:val="00707C6F"/>
    <w:rsid w:val="007103B7"/>
    <w:rsid w:val="00717DFD"/>
    <w:rsid w:val="00717FB9"/>
    <w:rsid w:val="00723E6E"/>
    <w:rsid w:val="00730EF7"/>
    <w:rsid w:val="00733045"/>
    <w:rsid w:val="00733B72"/>
    <w:rsid w:val="007353C9"/>
    <w:rsid w:val="00740EAD"/>
    <w:rsid w:val="00740EFC"/>
    <w:rsid w:val="00747680"/>
    <w:rsid w:val="0075025B"/>
    <w:rsid w:val="007521F0"/>
    <w:rsid w:val="00752614"/>
    <w:rsid w:val="00756BC9"/>
    <w:rsid w:val="00757CF0"/>
    <w:rsid w:val="00760A75"/>
    <w:rsid w:val="0076300D"/>
    <w:rsid w:val="00763BE7"/>
    <w:rsid w:val="00767664"/>
    <w:rsid w:val="007709BA"/>
    <w:rsid w:val="00782B89"/>
    <w:rsid w:val="00783B9F"/>
    <w:rsid w:val="00784DBF"/>
    <w:rsid w:val="0078589E"/>
    <w:rsid w:val="00793E56"/>
    <w:rsid w:val="00794A72"/>
    <w:rsid w:val="00795E18"/>
    <w:rsid w:val="00797A98"/>
    <w:rsid w:val="00797AB0"/>
    <w:rsid w:val="007A0FB8"/>
    <w:rsid w:val="007A4B12"/>
    <w:rsid w:val="007A6599"/>
    <w:rsid w:val="007B4C79"/>
    <w:rsid w:val="007B6783"/>
    <w:rsid w:val="007C1E08"/>
    <w:rsid w:val="007C2114"/>
    <w:rsid w:val="007C2196"/>
    <w:rsid w:val="007C2DCF"/>
    <w:rsid w:val="007C50BC"/>
    <w:rsid w:val="007C6BB0"/>
    <w:rsid w:val="007C6E9F"/>
    <w:rsid w:val="007D172A"/>
    <w:rsid w:val="007D23F7"/>
    <w:rsid w:val="007D42E9"/>
    <w:rsid w:val="007D43EC"/>
    <w:rsid w:val="007D72D6"/>
    <w:rsid w:val="007E0F7D"/>
    <w:rsid w:val="007E0FD5"/>
    <w:rsid w:val="007E2CC4"/>
    <w:rsid w:val="007E40F5"/>
    <w:rsid w:val="007E7255"/>
    <w:rsid w:val="007F3577"/>
    <w:rsid w:val="007F426F"/>
    <w:rsid w:val="007F653C"/>
    <w:rsid w:val="007F7FCE"/>
    <w:rsid w:val="008021F6"/>
    <w:rsid w:val="008065E7"/>
    <w:rsid w:val="00816446"/>
    <w:rsid w:val="0081666A"/>
    <w:rsid w:val="00824CF3"/>
    <w:rsid w:val="00826987"/>
    <w:rsid w:val="00826B48"/>
    <w:rsid w:val="00827857"/>
    <w:rsid w:val="00830165"/>
    <w:rsid w:val="0083182E"/>
    <w:rsid w:val="008322C3"/>
    <w:rsid w:val="00832713"/>
    <w:rsid w:val="00834218"/>
    <w:rsid w:val="00842E0E"/>
    <w:rsid w:val="00844CAA"/>
    <w:rsid w:val="00845BEF"/>
    <w:rsid w:val="008468E5"/>
    <w:rsid w:val="0084734C"/>
    <w:rsid w:val="00847EE8"/>
    <w:rsid w:val="00862DEE"/>
    <w:rsid w:val="008649AF"/>
    <w:rsid w:val="00865371"/>
    <w:rsid w:val="008671ED"/>
    <w:rsid w:val="00871F5F"/>
    <w:rsid w:val="00873CC4"/>
    <w:rsid w:val="00876607"/>
    <w:rsid w:val="00881023"/>
    <w:rsid w:val="00883E76"/>
    <w:rsid w:val="0089198C"/>
    <w:rsid w:val="00892FFA"/>
    <w:rsid w:val="008938BB"/>
    <w:rsid w:val="00894EF1"/>
    <w:rsid w:val="00896DC0"/>
    <w:rsid w:val="008A0568"/>
    <w:rsid w:val="008A2914"/>
    <w:rsid w:val="008A4CB9"/>
    <w:rsid w:val="008A4D74"/>
    <w:rsid w:val="008A5B03"/>
    <w:rsid w:val="008A6377"/>
    <w:rsid w:val="008A7004"/>
    <w:rsid w:val="008B1527"/>
    <w:rsid w:val="008B2801"/>
    <w:rsid w:val="008B4094"/>
    <w:rsid w:val="008C1B79"/>
    <w:rsid w:val="008C7257"/>
    <w:rsid w:val="008D365D"/>
    <w:rsid w:val="008D423E"/>
    <w:rsid w:val="008E50CF"/>
    <w:rsid w:val="008E6B32"/>
    <w:rsid w:val="008F0FCC"/>
    <w:rsid w:val="008F48CB"/>
    <w:rsid w:val="008F577A"/>
    <w:rsid w:val="00900DF2"/>
    <w:rsid w:val="00900E64"/>
    <w:rsid w:val="00902000"/>
    <w:rsid w:val="00905B51"/>
    <w:rsid w:val="009104F8"/>
    <w:rsid w:val="009119EC"/>
    <w:rsid w:val="00913999"/>
    <w:rsid w:val="009159E2"/>
    <w:rsid w:val="00915A70"/>
    <w:rsid w:val="00915CC5"/>
    <w:rsid w:val="009161BA"/>
    <w:rsid w:val="00921549"/>
    <w:rsid w:val="00922369"/>
    <w:rsid w:val="00932473"/>
    <w:rsid w:val="0093355D"/>
    <w:rsid w:val="00935A84"/>
    <w:rsid w:val="00935B1A"/>
    <w:rsid w:val="00940F4E"/>
    <w:rsid w:val="00942509"/>
    <w:rsid w:val="009450AB"/>
    <w:rsid w:val="0094755B"/>
    <w:rsid w:val="00953E3B"/>
    <w:rsid w:val="0095485F"/>
    <w:rsid w:val="00957539"/>
    <w:rsid w:val="0097076C"/>
    <w:rsid w:val="0097118A"/>
    <w:rsid w:val="00971FFD"/>
    <w:rsid w:val="00974155"/>
    <w:rsid w:val="00974D14"/>
    <w:rsid w:val="0098005A"/>
    <w:rsid w:val="009810E3"/>
    <w:rsid w:val="00984407"/>
    <w:rsid w:val="00984795"/>
    <w:rsid w:val="009963A7"/>
    <w:rsid w:val="009A05E2"/>
    <w:rsid w:val="009A2937"/>
    <w:rsid w:val="009A583A"/>
    <w:rsid w:val="009B152B"/>
    <w:rsid w:val="009B15DC"/>
    <w:rsid w:val="009B2338"/>
    <w:rsid w:val="009C1456"/>
    <w:rsid w:val="009C1FA2"/>
    <w:rsid w:val="009C31FB"/>
    <w:rsid w:val="009C3712"/>
    <w:rsid w:val="009D3E56"/>
    <w:rsid w:val="009D4931"/>
    <w:rsid w:val="009D5BA7"/>
    <w:rsid w:val="009D615F"/>
    <w:rsid w:val="009E1C65"/>
    <w:rsid w:val="009E1F5A"/>
    <w:rsid w:val="009E4CE5"/>
    <w:rsid w:val="009E5567"/>
    <w:rsid w:val="009E60FD"/>
    <w:rsid w:val="009E6D50"/>
    <w:rsid w:val="009F0493"/>
    <w:rsid w:val="009F13F9"/>
    <w:rsid w:val="009F26E7"/>
    <w:rsid w:val="009F3BE8"/>
    <w:rsid w:val="00A0623F"/>
    <w:rsid w:val="00A06280"/>
    <w:rsid w:val="00A126EF"/>
    <w:rsid w:val="00A13F9C"/>
    <w:rsid w:val="00A150C7"/>
    <w:rsid w:val="00A1635E"/>
    <w:rsid w:val="00A172DF"/>
    <w:rsid w:val="00A20735"/>
    <w:rsid w:val="00A20FD2"/>
    <w:rsid w:val="00A214A0"/>
    <w:rsid w:val="00A30E13"/>
    <w:rsid w:val="00A31815"/>
    <w:rsid w:val="00A3782C"/>
    <w:rsid w:val="00A40467"/>
    <w:rsid w:val="00A43704"/>
    <w:rsid w:val="00A44F89"/>
    <w:rsid w:val="00A4590E"/>
    <w:rsid w:val="00A4644A"/>
    <w:rsid w:val="00A46DF9"/>
    <w:rsid w:val="00A470BD"/>
    <w:rsid w:val="00A475F8"/>
    <w:rsid w:val="00A47DCD"/>
    <w:rsid w:val="00A520AF"/>
    <w:rsid w:val="00A6147B"/>
    <w:rsid w:val="00A7168D"/>
    <w:rsid w:val="00A72F09"/>
    <w:rsid w:val="00A749DF"/>
    <w:rsid w:val="00A824EA"/>
    <w:rsid w:val="00A83CB3"/>
    <w:rsid w:val="00A91DF9"/>
    <w:rsid w:val="00A93082"/>
    <w:rsid w:val="00A9415D"/>
    <w:rsid w:val="00A9597A"/>
    <w:rsid w:val="00A96BF7"/>
    <w:rsid w:val="00A9749D"/>
    <w:rsid w:val="00A979B8"/>
    <w:rsid w:val="00AA10F3"/>
    <w:rsid w:val="00AA54CF"/>
    <w:rsid w:val="00AB7A94"/>
    <w:rsid w:val="00AB7CF0"/>
    <w:rsid w:val="00AC20AC"/>
    <w:rsid w:val="00AC6116"/>
    <w:rsid w:val="00AC6869"/>
    <w:rsid w:val="00AD1F4A"/>
    <w:rsid w:val="00AD4AEC"/>
    <w:rsid w:val="00AD4F79"/>
    <w:rsid w:val="00AD6B28"/>
    <w:rsid w:val="00AE5786"/>
    <w:rsid w:val="00AE7194"/>
    <w:rsid w:val="00AE7505"/>
    <w:rsid w:val="00AF0611"/>
    <w:rsid w:val="00AF5148"/>
    <w:rsid w:val="00AF62A5"/>
    <w:rsid w:val="00AF7396"/>
    <w:rsid w:val="00B01809"/>
    <w:rsid w:val="00B03052"/>
    <w:rsid w:val="00B0343B"/>
    <w:rsid w:val="00B04540"/>
    <w:rsid w:val="00B04640"/>
    <w:rsid w:val="00B05598"/>
    <w:rsid w:val="00B118FE"/>
    <w:rsid w:val="00B122CA"/>
    <w:rsid w:val="00B15047"/>
    <w:rsid w:val="00B16241"/>
    <w:rsid w:val="00B16870"/>
    <w:rsid w:val="00B168EF"/>
    <w:rsid w:val="00B20246"/>
    <w:rsid w:val="00B21112"/>
    <w:rsid w:val="00B22A26"/>
    <w:rsid w:val="00B235E5"/>
    <w:rsid w:val="00B24BBE"/>
    <w:rsid w:val="00B251C6"/>
    <w:rsid w:val="00B26362"/>
    <w:rsid w:val="00B33B7A"/>
    <w:rsid w:val="00B34F0C"/>
    <w:rsid w:val="00B35C27"/>
    <w:rsid w:val="00B408C6"/>
    <w:rsid w:val="00B41019"/>
    <w:rsid w:val="00B4558F"/>
    <w:rsid w:val="00B45B52"/>
    <w:rsid w:val="00B47E23"/>
    <w:rsid w:val="00B51457"/>
    <w:rsid w:val="00B564AC"/>
    <w:rsid w:val="00B61F02"/>
    <w:rsid w:val="00B66813"/>
    <w:rsid w:val="00B703FF"/>
    <w:rsid w:val="00B704DC"/>
    <w:rsid w:val="00B73532"/>
    <w:rsid w:val="00B75526"/>
    <w:rsid w:val="00B803A9"/>
    <w:rsid w:val="00B80F75"/>
    <w:rsid w:val="00B82C30"/>
    <w:rsid w:val="00B863A4"/>
    <w:rsid w:val="00B90D23"/>
    <w:rsid w:val="00B94CDD"/>
    <w:rsid w:val="00B966B8"/>
    <w:rsid w:val="00BA08A6"/>
    <w:rsid w:val="00BA1A5C"/>
    <w:rsid w:val="00BA56AF"/>
    <w:rsid w:val="00BB6647"/>
    <w:rsid w:val="00BC2B5D"/>
    <w:rsid w:val="00BC392A"/>
    <w:rsid w:val="00BC5CB6"/>
    <w:rsid w:val="00BC79AB"/>
    <w:rsid w:val="00BC7B99"/>
    <w:rsid w:val="00BD2686"/>
    <w:rsid w:val="00BD4FD5"/>
    <w:rsid w:val="00BD6239"/>
    <w:rsid w:val="00BD7037"/>
    <w:rsid w:val="00BD73DA"/>
    <w:rsid w:val="00BE4E27"/>
    <w:rsid w:val="00BE693F"/>
    <w:rsid w:val="00C03B1C"/>
    <w:rsid w:val="00C03FBF"/>
    <w:rsid w:val="00C053D3"/>
    <w:rsid w:val="00C07AB8"/>
    <w:rsid w:val="00C1164A"/>
    <w:rsid w:val="00C12D7B"/>
    <w:rsid w:val="00C151F8"/>
    <w:rsid w:val="00C16ECC"/>
    <w:rsid w:val="00C230D6"/>
    <w:rsid w:val="00C2347A"/>
    <w:rsid w:val="00C27FA5"/>
    <w:rsid w:val="00C344E4"/>
    <w:rsid w:val="00C347D3"/>
    <w:rsid w:val="00C35AB9"/>
    <w:rsid w:val="00C41ED2"/>
    <w:rsid w:val="00C454E6"/>
    <w:rsid w:val="00C45CE3"/>
    <w:rsid w:val="00C47808"/>
    <w:rsid w:val="00C57A68"/>
    <w:rsid w:val="00C67BCC"/>
    <w:rsid w:val="00C7144D"/>
    <w:rsid w:val="00C8272C"/>
    <w:rsid w:val="00C84560"/>
    <w:rsid w:val="00C90C30"/>
    <w:rsid w:val="00C91269"/>
    <w:rsid w:val="00C91741"/>
    <w:rsid w:val="00CA2513"/>
    <w:rsid w:val="00CA404A"/>
    <w:rsid w:val="00CB10B2"/>
    <w:rsid w:val="00CB12D6"/>
    <w:rsid w:val="00CB13B4"/>
    <w:rsid w:val="00CB5E0E"/>
    <w:rsid w:val="00CB5EF4"/>
    <w:rsid w:val="00CB7FC9"/>
    <w:rsid w:val="00CC3655"/>
    <w:rsid w:val="00CC3DB1"/>
    <w:rsid w:val="00CC5535"/>
    <w:rsid w:val="00CC5F08"/>
    <w:rsid w:val="00CC74AE"/>
    <w:rsid w:val="00CD71A7"/>
    <w:rsid w:val="00CE0DC4"/>
    <w:rsid w:val="00CE23EA"/>
    <w:rsid w:val="00CE41A3"/>
    <w:rsid w:val="00CE634F"/>
    <w:rsid w:val="00CF3484"/>
    <w:rsid w:val="00CF48AC"/>
    <w:rsid w:val="00CF55FA"/>
    <w:rsid w:val="00CF576E"/>
    <w:rsid w:val="00D00307"/>
    <w:rsid w:val="00D04B5E"/>
    <w:rsid w:val="00D0744B"/>
    <w:rsid w:val="00D104D8"/>
    <w:rsid w:val="00D11AF0"/>
    <w:rsid w:val="00D15B6E"/>
    <w:rsid w:val="00D16C86"/>
    <w:rsid w:val="00D1766A"/>
    <w:rsid w:val="00D23216"/>
    <w:rsid w:val="00D24ED1"/>
    <w:rsid w:val="00D30518"/>
    <w:rsid w:val="00D401F5"/>
    <w:rsid w:val="00D419CE"/>
    <w:rsid w:val="00D44BBB"/>
    <w:rsid w:val="00D450B1"/>
    <w:rsid w:val="00D46E29"/>
    <w:rsid w:val="00D47797"/>
    <w:rsid w:val="00D50454"/>
    <w:rsid w:val="00D526EE"/>
    <w:rsid w:val="00D52D5D"/>
    <w:rsid w:val="00D536E6"/>
    <w:rsid w:val="00D53E72"/>
    <w:rsid w:val="00D54D82"/>
    <w:rsid w:val="00D626D5"/>
    <w:rsid w:val="00D65882"/>
    <w:rsid w:val="00D712E3"/>
    <w:rsid w:val="00D7412E"/>
    <w:rsid w:val="00D75D8D"/>
    <w:rsid w:val="00D816A6"/>
    <w:rsid w:val="00D8202F"/>
    <w:rsid w:val="00D9060E"/>
    <w:rsid w:val="00D91D7C"/>
    <w:rsid w:val="00D95BCB"/>
    <w:rsid w:val="00D95BDB"/>
    <w:rsid w:val="00DA29BE"/>
    <w:rsid w:val="00DA330A"/>
    <w:rsid w:val="00DA66A0"/>
    <w:rsid w:val="00DB0507"/>
    <w:rsid w:val="00DB1645"/>
    <w:rsid w:val="00DB2BCC"/>
    <w:rsid w:val="00DB4990"/>
    <w:rsid w:val="00DC3EDB"/>
    <w:rsid w:val="00DC5980"/>
    <w:rsid w:val="00DC5DDE"/>
    <w:rsid w:val="00DC6499"/>
    <w:rsid w:val="00DC6EE8"/>
    <w:rsid w:val="00DC7FBD"/>
    <w:rsid w:val="00DD2ACE"/>
    <w:rsid w:val="00DD2D6D"/>
    <w:rsid w:val="00DD7AA6"/>
    <w:rsid w:val="00DE0D79"/>
    <w:rsid w:val="00DE3367"/>
    <w:rsid w:val="00DE7B5F"/>
    <w:rsid w:val="00DF41E8"/>
    <w:rsid w:val="00DF4C45"/>
    <w:rsid w:val="00DF6D49"/>
    <w:rsid w:val="00E03D68"/>
    <w:rsid w:val="00E051CE"/>
    <w:rsid w:val="00E07BB2"/>
    <w:rsid w:val="00E10D17"/>
    <w:rsid w:val="00E114D0"/>
    <w:rsid w:val="00E117FA"/>
    <w:rsid w:val="00E12B5B"/>
    <w:rsid w:val="00E1694B"/>
    <w:rsid w:val="00E218DE"/>
    <w:rsid w:val="00E279CE"/>
    <w:rsid w:val="00E31A42"/>
    <w:rsid w:val="00E32B8D"/>
    <w:rsid w:val="00E33BAD"/>
    <w:rsid w:val="00E3452A"/>
    <w:rsid w:val="00E41784"/>
    <w:rsid w:val="00E4792B"/>
    <w:rsid w:val="00E6304A"/>
    <w:rsid w:val="00E66D79"/>
    <w:rsid w:val="00E72B4F"/>
    <w:rsid w:val="00E74DD2"/>
    <w:rsid w:val="00E752F2"/>
    <w:rsid w:val="00E75A40"/>
    <w:rsid w:val="00E80648"/>
    <w:rsid w:val="00E8537B"/>
    <w:rsid w:val="00E973F7"/>
    <w:rsid w:val="00EA1148"/>
    <w:rsid w:val="00EA274E"/>
    <w:rsid w:val="00EA51D9"/>
    <w:rsid w:val="00EA5D24"/>
    <w:rsid w:val="00EA6E29"/>
    <w:rsid w:val="00EB2F6B"/>
    <w:rsid w:val="00EB2F8F"/>
    <w:rsid w:val="00EB52C7"/>
    <w:rsid w:val="00EC02D6"/>
    <w:rsid w:val="00EC0D03"/>
    <w:rsid w:val="00EC33C0"/>
    <w:rsid w:val="00EC3DDF"/>
    <w:rsid w:val="00ED3D8E"/>
    <w:rsid w:val="00ED49F8"/>
    <w:rsid w:val="00EE53C1"/>
    <w:rsid w:val="00EE5D01"/>
    <w:rsid w:val="00EE69EB"/>
    <w:rsid w:val="00EF3AD1"/>
    <w:rsid w:val="00EF3FF5"/>
    <w:rsid w:val="00EF6B55"/>
    <w:rsid w:val="00EF744F"/>
    <w:rsid w:val="00F02A8A"/>
    <w:rsid w:val="00F12A6F"/>
    <w:rsid w:val="00F14C55"/>
    <w:rsid w:val="00F20918"/>
    <w:rsid w:val="00F20A4B"/>
    <w:rsid w:val="00F25A76"/>
    <w:rsid w:val="00F27B6F"/>
    <w:rsid w:val="00F32ABB"/>
    <w:rsid w:val="00F3610A"/>
    <w:rsid w:val="00F45F66"/>
    <w:rsid w:val="00F45FC8"/>
    <w:rsid w:val="00F47B73"/>
    <w:rsid w:val="00F51AFD"/>
    <w:rsid w:val="00F55F75"/>
    <w:rsid w:val="00F62A52"/>
    <w:rsid w:val="00F6588E"/>
    <w:rsid w:val="00F65AD6"/>
    <w:rsid w:val="00F667EA"/>
    <w:rsid w:val="00F71599"/>
    <w:rsid w:val="00F74303"/>
    <w:rsid w:val="00F76FF5"/>
    <w:rsid w:val="00F81270"/>
    <w:rsid w:val="00F81B94"/>
    <w:rsid w:val="00F92E8D"/>
    <w:rsid w:val="00F93AD3"/>
    <w:rsid w:val="00FA0361"/>
    <w:rsid w:val="00FA07AA"/>
    <w:rsid w:val="00FA5DF4"/>
    <w:rsid w:val="00FA6AA3"/>
    <w:rsid w:val="00FB323A"/>
    <w:rsid w:val="00FB48C1"/>
    <w:rsid w:val="00FB4963"/>
    <w:rsid w:val="00FB705B"/>
    <w:rsid w:val="00FC31EA"/>
    <w:rsid w:val="00FC3E38"/>
    <w:rsid w:val="00FD356F"/>
    <w:rsid w:val="00FE3171"/>
    <w:rsid w:val="00FE3708"/>
    <w:rsid w:val="00FE629E"/>
    <w:rsid w:val="00FE6738"/>
    <w:rsid w:val="00FF0B01"/>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51015F6B"/>
  <w15:docId w15:val="{5F76F782-7829-409F-8E88-3021D2DF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78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semiHidden/>
    <w:qFormat/>
    <w:rsid w:val="00D44BBB"/>
    <w:pPr>
      <w:ind w:left="720"/>
      <w:contextualSpacing/>
    </w:p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3C6960"/>
    <w:pPr>
      <w:numPr>
        <w:numId w:val="41"/>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3C6960"/>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66030"/>
    <w:rPr>
      <w:color w:val="0000FF"/>
      <w:u w:val="none"/>
    </w:rPr>
  </w:style>
  <w:style w:type="character" w:styleId="FollowedHyperlink">
    <w:name w:val="FollowedHyperlink"/>
    <w:semiHidden/>
    <w:rsid w:val="00A46DF9"/>
    <w:rPr>
      <w:color w:val="800080"/>
      <w:u w:val="single"/>
    </w:rPr>
  </w:style>
  <w:style w:type="character" w:styleId="Strong">
    <w:name w:val="Strong"/>
    <w:uiPriority w:val="22"/>
    <w:semiHidden/>
    <w:qFormat/>
    <w:rsid w:val="00B118FE"/>
    <w:rPr>
      <w:b/>
      <w:bC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semiHidden/>
    <w:rsid w:val="00CB7FC9"/>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CB7FC9"/>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customStyle="1" w:styleId="TSMH2">
    <w:name w:val="TSM H2"/>
    <w:basedOn w:val="Normal"/>
    <w:link w:val="TSMH2Char"/>
    <w:semiHidden/>
    <w:qFormat/>
    <w:rsid w:val="007A4B12"/>
    <w:pPr>
      <w:spacing w:before="80" w:after="80" w:line="240" w:lineRule="auto"/>
    </w:pPr>
    <w:rPr>
      <w:rFonts w:ascii="Calibri" w:eastAsia="Calibri" w:hAnsi="Calibri" w:cs="Times New Roman"/>
      <w:b/>
      <w:caps/>
      <w:sz w:val="22"/>
      <w:szCs w:val="24"/>
    </w:rPr>
  </w:style>
  <w:style w:type="character" w:customStyle="1" w:styleId="TSMH2Char">
    <w:name w:val="TSM H2 Char"/>
    <w:link w:val="TSMH2"/>
    <w:semiHidden/>
    <w:rsid w:val="00CB7FC9"/>
    <w:rPr>
      <w:rFonts w:ascii="Calibri" w:eastAsia="Calibri" w:hAnsi="Calibri"/>
      <w:b/>
      <w:caps/>
      <w:sz w:val="22"/>
      <w:szCs w:val="24"/>
      <w:lang w:eastAsia="en-US"/>
    </w:rPr>
  </w:style>
  <w:style w:type="paragraph" w:customStyle="1" w:styleId="Activitybullet">
    <w:name w:val="Activity bullet"/>
    <w:basedOn w:val="TSMtextbullets"/>
    <w:qFormat/>
    <w:rsid w:val="004C4BB5"/>
    <w:pPr>
      <w:keepNext/>
      <w:tabs>
        <w:tab w:val="left" w:pos="964"/>
      </w:tabs>
      <w:ind w:left="964" w:right="567" w:hanging="397"/>
    </w:pPr>
  </w:style>
  <w:style w:type="paragraph" w:customStyle="1" w:styleId="Activitytext">
    <w:name w:val="Activity text"/>
    <w:basedOn w:val="Normal"/>
    <w:qFormat/>
    <w:rsid w:val="00935B1A"/>
    <w:pPr>
      <w:ind w:left="567" w:right="567"/>
    </w:pPr>
  </w:style>
  <w:style w:type="paragraph" w:customStyle="1" w:styleId="TSMtxtbulletnumber">
    <w:name w:val="TSM txt bullet number"/>
    <w:basedOn w:val="TSMtextbullets"/>
    <w:link w:val="TSMtxtbulletnumberChar"/>
    <w:semiHidden/>
    <w:rsid w:val="00AF0611"/>
    <w:pPr>
      <w:numPr>
        <w:numId w:val="27"/>
      </w:numPr>
      <w:spacing w:before="80" w:after="80" w:line="240" w:lineRule="auto"/>
    </w:pPr>
    <w:rPr>
      <w:rFonts w:ascii="Calibri" w:eastAsia="Calibri" w:hAnsi="Calibri" w:cs="Times New Roman"/>
    </w:rPr>
  </w:style>
  <w:style w:type="character" w:styleId="PageNumber">
    <w:name w:val="page number"/>
    <w:uiPriority w:val="99"/>
    <w:semiHidden/>
    <w:unhideWhenUsed/>
    <w:rsid w:val="0050241B"/>
  </w:style>
  <w:style w:type="character" w:styleId="Emphasis">
    <w:name w:val="Emphasis"/>
    <w:uiPriority w:val="20"/>
    <w:semiHidden/>
    <w:qFormat/>
    <w:rsid w:val="008A6377"/>
    <w:rPr>
      <w:i/>
      <w:iCs/>
    </w:rPr>
  </w:style>
  <w:style w:type="character" w:customStyle="1" w:styleId="TSMtxtbulletnumberChar">
    <w:name w:val="TSM txt bullet number Char"/>
    <w:link w:val="TSMtxtbulletnumber"/>
    <w:semiHidden/>
    <w:rsid w:val="003C6960"/>
    <w:rPr>
      <w:rFonts w:ascii="Calibri" w:eastAsia="Calibri" w:hAnsi="Calibri"/>
      <w:sz w:val="18"/>
      <w:lang w:eastAsia="en-US"/>
    </w:rPr>
  </w:style>
  <w:style w:type="paragraph" w:customStyle="1" w:styleId="Bullet">
    <w:name w:val="Bullet"/>
    <w:basedOn w:val="Normal"/>
    <w:qFormat/>
    <w:rsid w:val="00957539"/>
    <w:pPr>
      <w:numPr>
        <w:numId w:val="32"/>
      </w:numPr>
      <w:spacing w:after="120" w:line="240" w:lineRule="auto"/>
      <w:ind w:left="697" w:hanging="357"/>
    </w:pPr>
    <w:rPr>
      <w:rFonts w:ascii="Calibri" w:eastAsia="Times New Roman" w:hAnsi="Calibri" w:cs="Times New Roman"/>
      <w:sz w:val="22"/>
      <w:szCs w:val="24"/>
    </w:rPr>
  </w:style>
  <w:style w:type="paragraph" w:styleId="CommentText">
    <w:name w:val="annotation text"/>
    <w:basedOn w:val="Normal"/>
    <w:link w:val="CommentTextChar"/>
    <w:semiHidden/>
    <w:rsid w:val="00957539"/>
    <w:pPr>
      <w:spacing w:before="0" w:after="200" w:line="240" w:lineRule="auto"/>
    </w:pPr>
    <w:rPr>
      <w:rFonts w:ascii="Calibri" w:eastAsia="Calibri" w:hAnsi="Calibri" w:cs="Times New Roman"/>
      <w:sz w:val="20"/>
      <w:szCs w:val="20"/>
    </w:rPr>
  </w:style>
  <w:style w:type="character" w:customStyle="1" w:styleId="CommentTextChar">
    <w:name w:val="Comment Text Char"/>
    <w:link w:val="CommentText"/>
    <w:semiHidden/>
    <w:rsid w:val="00CB7FC9"/>
    <w:rPr>
      <w:rFonts w:ascii="Calibri" w:eastAsia="Calibri" w:hAnsi="Calibri"/>
      <w:lang w:eastAsia="en-US"/>
    </w:rPr>
  </w:style>
  <w:style w:type="paragraph" w:customStyle="1" w:styleId="activitybullets">
    <w:name w:val="activity bullets"/>
    <w:basedOn w:val="TSMtextbullets"/>
    <w:qFormat/>
    <w:rsid w:val="00935B1A"/>
    <w:pPr>
      <w:keepNext/>
      <w:tabs>
        <w:tab w:val="left" w:pos="964"/>
      </w:tabs>
      <w:ind w:left="964" w:right="567" w:hanging="397"/>
    </w:pPr>
    <w:rPr>
      <w:i/>
    </w:rPr>
  </w:style>
  <w:style w:type="paragraph" w:customStyle="1" w:styleId="Activitysubhead">
    <w:name w:val="Activity sub head"/>
    <w:basedOn w:val="Activitytext"/>
    <w:qFormat/>
    <w:rsid w:val="00935B1A"/>
    <w:pPr>
      <w:keepNext/>
      <w:spacing w:before="240" w:line="240" w:lineRule="auto"/>
    </w:pPr>
    <w:rPr>
      <w:b/>
    </w:rPr>
  </w:style>
  <w:style w:type="paragraph" w:customStyle="1" w:styleId="TSMsubbullets">
    <w:name w:val="TSM subbullets"/>
    <w:basedOn w:val="Normal"/>
    <w:next w:val="TSMTxt"/>
    <w:qFormat/>
    <w:rsid w:val="009161BA"/>
    <w:pPr>
      <w:numPr>
        <w:ilvl w:val="1"/>
        <w:numId w:val="40"/>
      </w:numPr>
      <w:spacing w:before="60" w:after="60"/>
      <w:ind w:left="680" w:hanging="340"/>
    </w:pPr>
    <w:rPr>
      <w:rFonts w:eastAsia="Cambria" w:cs="Times New Roman"/>
      <w:lang w:eastAsia="en-NZ"/>
    </w:rPr>
  </w:style>
  <w:style w:type="paragraph" w:customStyle="1" w:styleId="TSMbullets">
    <w:name w:val="TSM  bullets"/>
    <w:basedOn w:val="TSMtextbullets"/>
    <w:link w:val="TSMbulletsChar"/>
    <w:qFormat/>
    <w:rsid w:val="007B6783"/>
    <w:rPr>
      <w:i/>
    </w:rPr>
  </w:style>
  <w:style w:type="character" w:customStyle="1" w:styleId="TSMbulletsChar">
    <w:name w:val="TSM  bullets Char"/>
    <w:link w:val="TSMbullets"/>
    <w:rsid w:val="007B6783"/>
    <w:rPr>
      <w:rFonts w:ascii="Arial" w:hAnsi="Arial" w:cs="Arial"/>
      <w:i/>
      <w:sz w:val="18"/>
      <w:lang w:eastAsia="en-US"/>
    </w:rPr>
  </w:style>
  <w:style w:type="character" w:styleId="CommentReference">
    <w:name w:val="annotation reference"/>
    <w:semiHidden/>
    <w:unhideWhenUsed/>
    <w:rsid w:val="0014778B"/>
    <w:rPr>
      <w:sz w:val="16"/>
      <w:szCs w:val="16"/>
    </w:rPr>
  </w:style>
  <w:style w:type="paragraph" w:styleId="CommentSubject">
    <w:name w:val="annotation subject"/>
    <w:basedOn w:val="CommentText"/>
    <w:next w:val="CommentText"/>
    <w:link w:val="CommentSubjectChar"/>
    <w:semiHidden/>
    <w:unhideWhenUsed/>
    <w:rsid w:val="0014778B"/>
    <w:pPr>
      <w:spacing w:before="120" w:after="0" w:line="276" w:lineRule="auto"/>
    </w:pPr>
    <w:rPr>
      <w:rFonts w:ascii="Arial" w:eastAsia="MS Mincho" w:hAnsi="Arial" w:cs="Arial"/>
      <w:b/>
      <w:bCs/>
    </w:rPr>
  </w:style>
  <w:style w:type="character" w:customStyle="1" w:styleId="CommentSubjectChar">
    <w:name w:val="Comment Subject Char"/>
    <w:link w:val="CommentSubject"/>
    <w:semiHidden/>
    <w:rsid w:val="0014778B"/>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file:///\\server\Lift%20Projects\MoE\Projects\Instructional%20series\Connected\Connected%202014\Teacher%20support%20material\L3\10.%20Formatted\www.connected.tki.org.nz" TargetMode="External"/><Relationship Id="rId13" Type="http://schemas.openxmlformats.org/officeDocument/2006/relationships/hyperlink" Target="http://scienceonline.tki.org.nz/Introducing-five-science-capabilities/Use-evidence" TargetMode="External"/><Relationship Id="rId18" Type="http://schemas.openxmlformats.org/officeDocument/2006/relationships/hyperlink" Target="http://www.literacyprogressions.tki.org.nz/The-Structure-of-the-Progressions/By-the-end-of-year-6?q=node/21" TargetMode="External"/><Relationship Id="rId26" Type="http://schemas.openxmlformats.org/officeDocument/2006/relationships/hyperlink" Target="http://health.howstuffworks.com/wellness/oral-care/products/use-hydrogen-peroxide-on-teeth.htm" TargetMode="External"/><Relationship Id="rId3" Type="http://schemas.openxmlformats.org/officeDocument/2006/relationships/styles" Target="styles.xml"/><Relationship Id="rId21" Type="http://schemas.openxmlformats.org/officeDocument/2006/relationships/hyperlink" Target="http://www.sciencebob.com/experiments/elephants_toothpaste.php" TargetMode="External"/><Relationship Id="rId34" Type="http://schemas.openxmlformats.org/officeDocument/2006/relationships/hyperlink" Target="http://www.exploratorium.edu/cooking/bread/activity-yeast.html" TargetMode="External"/><Relationship Id="rId7" Type="http://schemas.openxmlformats.org/officeDocument/2006/relationships/endnotes" Target="endnotes.xml"/><Relationship Id="rId12" Type="http://schemas.openxmlformats.org/officeDocument/2006/relationships/hyperlink" Target="http://scienceonline.tki.org.nz/Introducing-five-science-capabilities/Use-evidence" TargetMode="External"/><Relationship Id="rId17" Type="http://schemas.openxmlformats.org/officeDocument/2006/relationships/hyperlink" Target="http://literacyonline.tki.org.nz/Literacy-Online/Student-needs/National-Standards-Reading-and-Writing" TargetMode="External"/><Relationship Id="rId25" Type="http://schemas.openxmlformats.org/officeDocument/2006/relationships/hyperlink" Target="http://www.biotechlearn.org.nz/themes/biotech_at_home/student_worksheets_fermented_drinks" TargetMode="External"/><Relationship Id="rId33" Type="http://schemas.openxmlformats.org/officeDocument/2006/relationships/hyperlink" Target="https://explorable.com/magic-balloon-experiment" TargetMode="External"/><Relationship Id="rId2" Type="http://schemas.openxmlformats.org/officeDocument/2006/relationships/numbering" Target="numbering.xml"/><Relationship Id="rId16" Type="http://schemas.openxmlformats.org/officeDocument/2006/relationships/hyperlink" Target="http://literacyonline.tki.org.nz/Literacy-Online/Teacher-needs/Reviewed-resources/Reading/Comprehension/ELP-years-5-8" TargetMode="External"/><Relationship Id="rId20" Type="http://schemas.openxmlformats.org/officeDocument/2006/relationships/image" Target="media/image4.jpeg"/><Relationship Id="rId29" Type="http://schemas.openxmlformats.org/officeDocument/2006/relationships/hyperlink" Target="http://www.kiwikidsnews.co.nz/science/elephant-toothpaste-experi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iotechlearn.org.nz/themes/biotech_at_home/making_fermented_drinks2" TargetMode="External"/><Relationship Id="rId32" Type="http://schemas.openxmlformats.org/officeDocument/2006/relationships/hyperlink" Target="http://video.about.com/chemistry/How-to-Make-Elephant-Toothpaste.htm" TargetMode="External"/><Relationship Id="rId5" Type="http://schemas.openxmlformats.org/officeDocument/2006/relationships/webSettings" Target="webSettings.xml"/><Relationship Id="rId15" Type="http://schemas.openxmlformats.org/officeDocument/2006/relationships/hyperlink" Target="http://scienceonline.tki.org.nz/Introducing-five-science-capabilities/Use-evidence" TargetMode="External"/><Relationship Id="rId23" Type="http://schemas.openxmlformats.org/officeDocument/2006/relationships/hyperlink" Target="http://www.connected.tki.org.nz" TargetMode="External"/><Relationship Id="rId28" Type="http://schemas.openxmlformats.org/officeDocument/2006/relationships/hyperlink" Target="http://www.stevespanglerscience.com/lab/experiments/elephants-toothpaste"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www.wikihow.com/Make-Elephant-Toothpast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onceptcartoons.com/what-is-a-concept-cartoon-.html" TargetMode="External"/><Relationship Id="rId22" Type="http://schemas.openxmlformats.org/officeDocument/2006/relationships/hyperlink" Target="http://www.biotechlearn.org.nz/themes/biotech_at_home/making_fermented_drinks2" TargetMode="External"/><Relationship Id="rId27" Type="http://schemas.openxmlformats.org/officeDocument/2006/relationships/hyperlink" Target="http://www.using-hydrogen-peroxide.com/elephant-toothpaste.html" TargetMode="External"/><Relationship Id="rId30" Type="http://schemas.openxmlformats.org/officeDocument/2006/relationships/hyperlink" Target="http://www.sciencebob.com/experiments/elephants_toothpaste.php"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Lift%20-%20Connected%20Teacher%20Support%20Material%20template\Template%20and%20revisions\Rvsd%20-%20Connected%20Colour%20template2%20Peggy%2027%20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08A5E-23B5-4B34-8667-54370252A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 Connected Colour template2 Peggy 27 Nov</Template>
  <TotalTime>5</TotalTime>
  <Pages>6</Pages>
  <Words>2314</Words>
  <Characters>13192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vt:lpstr>
    </vt:vector>
  </TitlesOfParts>
  <Company>Elton Gregory Design</Company>
  <LinksUpToDate>false</LinksUpToDate>
  <CharactersWithSpaces>15476</CharactersWithSpaces>
  <SharedDoc>false</SharedDoc>
  <HLinks>
    <vt:vector size="150" baseType="variant">
      <vt:variant>
        <vt:i4>2949173</vt:i4>
      </vt:variant>
      <vt:variant>
        <vt:i4>69</vt:i4>
      </vt:variant>
      <vt:variant>
        <vt:i4>0</vt:i4>
      </vt:variant>
      <vt:variant>
        <vt:i4>5</vt:i4>
      </vt:variant>
      <vt:variant>
        <vt:lpwstr>https://www.youtube.com/user/pacificvoyagers/videos</vt:lpwstr>
      </vt:variant>
      <vt:variant>
        <vt:lpwstr/>
      </vt:variant>
      <vt:variant>
        <vt:i4>2883636</vt:i4>
      </vt:variant>
      <vt:variant>
        <vt:i4>66</vt:i4>
      </vt:variant>
      <vt:variant>
        <vt:i4>0</vt:i4>
      </vt:variant>
      <vt:variant>
        <vt:i4>5</vt:i4>
      </vt:variant>
      <vt:variant>
        <vt:lpwstr>http://www.herbkanehawaii.com/</vt:lpwstr>
      </vt:variant>
      <vt:variant>
        <vt:lpwstr/>
      </vt:variant>
      <vt:variant>
        <vt:i4>8257659</vt:i4>
      </vt:variant>
      <vt:variant>
        <vt:i4>63</vt:i4>
      </vt:variant>
      <vt:variant>
        <vt:i4>0</vt:i4>
      </vt:variant>
      <vt:variant>
        <vt:i4>5</vt:i4>
      </vt:variant>
      <vt:variant>
        <vt:lpwstr>https://www.youtube.com/watch?v=WWqATz38uug</vt:lpwstr>
      </vt:variant>
      <vt:variant>
        <vt:lpwstr/>
      </vt:variant>
      <vt:variant>
        <vt:i4>4128868</vt:i4>
      </vt:variant>
      <vt:variant>
        <vt:i4>60</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57</vt:i4>
      </vt:variant>
      <vt:variant>
        <vt:i4>0</vt:i4>
      </vt:variant>
      <vt:variant>
        <vt:i4>5</vt:i4>
      </vt:variant>
      <vt:variant>
        <vt:lpwstr>http://www.teara.govt.nz/en/canoe-navigation/page-1</vt:lpwstr>
      </vt:variant>
      <vt:variant>
        <vt:lpwstr/>
      </vt:variant>
      <vt:variant>
        <vt:i4>1310726</vt:i4>
      </vt:variant>
      <vt:variant>
        <vt:i4>54</vt:i4>
      </vt:variant>
      <vt:variant>
        <vt:i4>0</vt:i4>
      </vt:variant>
      <vt:variant>
        <vt:i4>5</vt:i4>
      </vt:variant>
      <vt:variant>
        <vt:lpwstr>http://technology.tki.org.nz/</vt:lpwstr>
      </vt:variant>
      <vt:variant>
        <vt:lpwstr/>
      </vt:variant>
      <vt:variant>
        <vt:i4>2490376</vt:i4>
      </vt:variant>
      <vt:variant>
        <vt:i4>51</vt:i4>
      </vt:variant>
      <vt:variant>
        <vt:i4>0</vt:i4>
      </vt:variant>
      <vt:variant>
        <vt:i4>5</vt:i4>
      </vt:variant>
      <vt:variant>
        <vt:lpwstr>http://technology.tki.org.nz/Glossary</vt:lpwstr>
      </vt:variant>
      <vt:variant>
        <vt:lpwstr>glossary_31788</vt:lpwstr>
      </vt:variant>
      <vt:variant>
        <vt:i4>2424840</vt:i4>
      </vt:variant>
      <vt:variant>
        <vt:i4>48</vt:i4>
      </vt:variant>
      <vt:variant>
        <vt:i4>0</vt:i4>
      </vt:variant>
      <vt:variant>
        <vt:i4>5</vt:i4>
      </vt:variant>
      <vt:variant>
        <vt:lpwstr>http://technology.tki.org.nz/Glossary</vt:lpwstr>
      </vt:variant>
      <vt:variant>
        <vt:lpwstr>glossary_31884</vt:lpwstr>
      </vt:variant>
      <vt:variant>
        <vt:i4>65576</vt:i4>
      </vt:variant>
      <vt:variant>
        <vt:i4>45</vt:i4>
      </vt:variant>
      <vt:variant>
        <vt:i4>0</vt:i4>
      </vt:variant>
      <vt:variant>
        <vt:i4>5</vt:i4>
      </vt:variant>
      <vt:variant>
        <vt:lpwstr>http://projecttwinstreams.com/?page_id=457</vt:lpwstr>
      </vt:variant>
      <vt:variant>
        <vt:lpwstr/>
      </vt:variant>
      <vt:variant>
        <vt:i4>3473459</vt:i4>
      </vt:variant>
      <vt:variant>
        <vt:i4>42</vt:i4>
      </vt:variant>
      <vt:variant>
        <vt:i4>0</vt:i4>
      </vt:variant>
      <vt:variant>
        <vt:i4>5</vt:i4>
      </vt:variant>
      <vt:variant>
        <vt:lpwstr>http://www.es.govt.nz/for-schools/educational-resources/stream-studies/</vt:lpwstr>
      </vt:variant>
      <vt:variant>
        <vt:lpwstr/>
      </vt:variant>
      <vt:variant>
        <vt:i4>6225936</vt:i4>
      </vt:variant>
      <vt:variant>
        <vt:i4>39</vt:i4>
      </vt:variant>
      <vt:variant>
        <vt:i4>0</vt:i4>
      </vt:variant>
      <vt:variant>
        <vt:i4>5</vt:i4>
      </vt:variant>
      <vt:variant>
        <vt:lpwstr>http://www.sirpeterblaketrust.org/get-involved/care-for-our-coast</vt:lpwstr>
      </vt:variant>
      <vt:variant>
        <vt:lpwstr/>
      </vt:variant>
      <vt:variant>
        <vt:i4>2687033</vt:i4>
      </vt:variant>
      <vt:variant>
        <vt:i4>36</vt:i4>
      </vt:variant>
      <vt:variant>
        <vt:i4>0</vt:i4>
      </vt:variant>
      <vt:variant>
        <vt:i4>5</vt:i4>
      </vt:variant>
      <vt:variant>
        <vt:lpwstr>http://www.doc.govt.nz/getting-involved/for-teachers/themes/marine/</vt:lpwstr>
      </vt:variant>
      <vt:variant>
        <vt:lpwstr/>
      </vt:variant>
      <vt:variant>
        <vt:i4>3080226</vt:i4>
      </vt:variant>
      <vt:variant>
        <vt:i4>33</vt:i4>
      </vt:variant>
      <vt:variant>
        <vt:i4>0</vt:i4>
      </vt:variant>
      <vt:variant>
        <vt:i4>5</vt:i4>
      </vt:variant>
      <vt:variant>
        <vt:lpwstr>http://www.tepapa.govt.nz/Education/OnlineResources/Matariki/Pages/MatarikiTeacherResource.aspx</vt:lpwstr>
      </vt:variant>
      <vt:variant>
        <vt:lpwstr/>
      </vt:variant>
      <vt:variant>
        <vt:i4>1507396</vt:i4>
      </vt:variant>
      <vt:variant>
        <vt:i4>30</vt:i4>
      </vt:variant>
      <vt:variant>
        <vt:i4>0</vt:i4>
      </vt:variant>
      <vt:variant>
        <vt:i4>5</vt:i4>
      </vt:variant>
      <vt:variant>
        <vt:lpwstr>http://ecan.govt.nz/advice/your-school/lesson-resources/pages/water.aspx</vt:lpwstr>
      </vt:variant>
      <vt:variant>
        <vt:lpwstr/>
      </vt:variant>
      <vt:variant>
        <vt:i4>5570628</vt:i4>
      </vt:variant>
      <vt:variant>
        <vt:i4>27</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24</vt:i4>
      </vt:variant>
      <vt:variant>
        <vt:i4>0</vt:i4>
      </vt:variant>
      <vt:variant>
        <vt:i4>5</vt:i4>
      </vt:variant>
      <vt:variant>
        <vt:lpwstr>http://www.gw.govt.nz/take-action-for-water</vt:lpwstr>
      </vt:variant>
      <vt:variant>
        <vt:lpwstr/>
      </vt:variant>
      <vt:variant>
        <vt:i4>3997777</vt:i4>
      </vt:variant>
      <vt:variant>
        <vt:i4>21</vt:i4>
      </vt:variant>
      <vt:variant>
        <vt:i4>0</vt:i4>
      </vt:variant>
      <vt:variant>
        <vt:i4>5</vt:i4>
      </vt:variant>
      <vt:variant>
        <vt:lpwstr>http://www.nzmaths.co.nz/figure-it-out-carousel-interface?parent_node=</vt:lpwstr>
      </vt:variant>
      <vt:variant>
        <vt:lpwstr>c=13;p=0</vt:lpwstr>
      </vt:variant>
      <vt:variant>
        <vt:i4>4194395</vt:i4>
      </vt:variant>
      <vt:variant>
        <vt:i4>18</vt:i4>
      </vt:variant>
      <vt:variant>
        <vt:i4>0</vt:i4>
      </vt:variant>
      <vt:variant>
        <vt:i4>5</vt:i4>
      </vt:variant>
      <vt:variant>
        <vt:lpwstr>http://www.learnz.org.nz/</vt:lpwstr>
      </vt:variant>
      <vt:variant>
        <vt:lpwstr/>
      </vt:variant>
      <vt:variant>
        <vt:i4>524288</vt:i4>
      </vt:variant>
      <vt:variant>
        <vt:i4>15</vt:i4>
      </vt:variant>
      <vt:variant>
        <vt:i4>0</vt:i4>
      </vt:variant>
      <vt:variant>
        <vt:i4>5</vt:i4>
      </vt:variant>
      <vt:variant>
        <vt:lpwstr>http://www2.learnz.org.nz/core-fieldtrips.php</vt:lpwstr>
      </vt:variant>
      <vt:variant>
        <vt:lpwstr/>
      </vt:variant>
      <vt:variant>
        <vt:i4>786508</vt:i4>
      </vt:variant>
      <vt:variant>
        <vt:i4>12</vt:i4>
      </vt:variant>
      <vt:variant>
        <vt:i4>0</vt:i4>
      </vt:variant>
      <vt:variant>
        <vt:i4>5</vt:i4>
      </vt:variant>
      <vt:variant>
        <vt:lpwstr>http://scienceonline.tki.org.nz/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dc:title>
  <dc:subject/>
  <dc:creator>Jenny</dc:creator>
  <cp:keywords/>
  <dc:description/>
  <cp:lastModifiedBy>Jenny</cp:lastModifiedBy>
  <cp:revision>6</cp:revision>
  <cp:lastPrinted>2013-11-19T01:54:00Z</cp:lastPrinted>
  <dcterms:created xsi:type="dcterms:W3CDTF">2014-10-15T02:47:00Z</dcterms:created>
  <dcterms:modified xsi:type="dcterms:W3CDTF">2014-10-21T23:32:00Z</dcterms:modified>
</cp:coreProperties>
</file>